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4B97" w:rsidRDefault="00EA4B97" w:rsidP="00FA3206">
      <w:pPr>
        <w:rPr>
          <w:lang w:val="bg-BG"/>
        </w:rPr>
      </w:pPr>
    </w:p>
    <w:p w:rsidR="00EA4B97" w:rsidRPr="00F55CB3" w:rsidRDefault="00EA4B97" w:rsidP="00F55CB3">
      <w:pPr>
        <w:jc w:val="center"/>
        <w:rPr>
          <w:b/>
          <w:sz w:val="32"/>
          <w:szCs w:val="32"/>
          <w:lang w:val="ru-RU"/>
        </w:rPr>
      </w:pPr>
      <w:r>
        <w:rPr>
          <w:b/>
          <w:sz w:val="28"/>
          <w:szCs w:val="28"/>
          <w:lang w:val="bg-BG"/>
        </w:rPr>
        <w:t xml:space="preserve"> </w:t>
      </w:r>
      <w:r w:rsidRPr="00F55CB3">
        <w:rPr>
          <w:b/>
          <w:sz w:val="32"/>
          <w:szCs w:val="32"/>
          <w:lang w:val="ru-RU"/>
        </w:rPr>
        <w:t>ФАКУЛТЕТ ПО ОБЩЕСТВЕНО ЗДРАВЕ</w:t>
      </w:r>
      <w:r>
        <w:rPr>
          <w:b/>
          <w:sz w:val="32"/>
          <w:szCs w:val="32"/>
          <w:lang w:val="ru-RU"/>
        </w:rPr>
        <w:t>ОПАЗВАНЕ</w:t>
      </w:r>
    </w:p>
    <w:p w:rsidR="00EA4B97" w:rsidRDefault="00EA4B97" w:rsidP="00F55CB3">
      <w:pPr>
        <w:jc w:val="center"/>
        <w:rPr>
          <w:b/>
          <w:sz w:val="32"/>
          <w:szCs w:val="32"/>
          <w:lang w:val="bg-BG"/>
        </w:rPr>
      </w:pPr>
    </w:p>
    <w:p w:rsidR="00EA4B97" w:rsidRPr="00727075" w:rsidRDefault="00EA4B97" w:rsidP="00727075">
      <w:pPr>
        <w:spacing w:line="360" w:lineRule="auto"/>
        <w:ind w:left="360"/>
        <w:jc w:val="right"/>
        <w:rPr>
          <w:b/>
          <w:sz w:val="24"/>
          <w:u w:val="single"/>
          <w:lang w:val="ru-RU"/>
        </w:rPr>
      </w:pPr>
      <w:r w:rsidRPr="00727075">
        <w:rPr>
          <w:b/>
          <w:sz w:val="24"/>
          <w:u w:val="single"/>
          <w:lang w:val="ru-RU"/>
        </w:rPr>
        <w:t xml:space="preserve">Утвърдена с Протокол на </w:t>
      </w:r>
      <w:r>
        <w:rPr>
          <w:b/>
          <w:sz w:val="24"/>
          <w:u w:val="single"/>
          <w:lang w:val="ru-RU"/>
        </w:rPr>
        <w:t>ФС№</w:t>
      </w:r>
    </w:p>
    <w:p w:rsidR="00EA4B97" w:rsidRPr="00727075" w:rsidRDefault="00EA4B97" w:rsidP="00727075">
      <w:pPr>
        <w:ind w:left="360"/>
        <w:rPr>
          <w:sz w:val="24"/>
          <w:szCs w:val="24"/>
          <w:lang w:val="ru-RU"/>
        </w:rPr>
      </w:pPr>
    </w:p>
    <w:p w:rsidR="00EA4B97" w:rsidRPr="00727075" w:rsidRDefault="00EA4B97" w:rsidP="00727075">
      <w:pPr>
        <w:spacing w:line="360" w:lineRule="auto"/>
        <w:ind w:left="3540" w:firstLine="720"/>
        <w:jc w:val="both"/>
        <w:rPr>
          <w:b/>
          <w:sz w:val="28"/>
          <w:szCs w:val="28"/>
          <w:lang w:val="ru-RU"/>
        </w:rPr>
      </w:pPr>
      <w:r w:rsidRPr="00727075">
        <w:rPr>
          <w:b/>
          <w:sz w:val="28"/>
          <w:szCs w:val="28"/>
          <w:lang w:val="ru-RU"/>
        </w:rPr>
        <w:t>Утвърждавам:</w:t>
      </w:r>
    </w:p>
    <w:p w:rsidR="00EA4B97" w:rsidRPr="00727075" w:rsidRDefault="00EA4B97" w:rsidP="00727075">
      <w:pPr>
        <w:spacing w:line="360" w:lineRule="auto"/>
        <w:ind w:left="3540" w:firstLine="720"/>
        <w:jc w:val="both"/>
        <w:rPr>
          <w:b/>
          <w:sz w:val="28"/>
          <w:szCs w:val="28"/>
          <w:lang w:val="ru-RU"/>
        </w:rPr>
      </w:pPr>
      <w:r w:rsidRPr="00727075">
        <w:rPr>
          <w:b/>
          <w:sz w:val="28"/>
          <w:szCs w:val="28"/>
          <w:lang w:val="ru-RU"/>
        </w:rPr>
        <w:t>ДЕКАН</w:t>
      </w:r>
    </w:p>
    <w:p w:rsidR="00EA4B97" w:rsidRPr="003E6621" w:rsidRDefault="00EA4B97" w:rsidP="00727075">
      <w:pPr>
        <w:ind w:left="4248"/>
        <w:rPr>
          <w:b/>
          <w:sz w:val="28"/>
          <w:szCs w:val="28"/>
          <w:lang w:val="ru-RU"/>
        </w:rPr>
      </w:pPr>
      <w:r w:rsidRPr="003E6621">
        <w:rPr>
          <w:b/>
          <w:sz w:val="28"/>
          <w:szCs w:val="28"/>
          <w:lang w:val="ru-RU"/>
        </w:rPr>
        <w:t>/</w:t>
      </w:r>
      <w:r w:rsidRPr="00727075">
        <w:rPr>
          <w:sz w:val="28"/>
          <w:szCs w:val="28"/>
          <w:lang w:val="ru-RU"/>
        </w:rPr>
        <w:t>Д</w:t>
      </w:r>
      <w:r>
        <w:rPr>
          <w:sz w:val="28"/>
          <w:szCs w:val="28"/>
          <w:lang w:val="ru-RU"/>
        </w:rPr>
        <w:t>оц. Емануела Мутафова, ди</w:t>
      </w:r>
      <w:r w:rsidRPr="003E6621">
        <w:rPr>
          <w:b/>
          <w:sz w:val="28"/>
          <w:szCs w:val="28"/>
          <w:lang w:val="ru-RU"/>
        </w:rPr>
        <w:t xml:space="preserve"> /</w:t>
      </w:r>
    </w:p>
    <w:p w:rsidR="00EA4B97" w:rsidRPr="00F55CB3" w:rsidRDefault="00EA4B97" w:rsidP="00727075">
      <w:pPr>
        <w:jc w:val="right"/>
        <w:rPr>
          <w:b/>
          <w:sz w:val="32"/>
          <w:szCs w:val="32"/>
          <w:lang w:val="ru-RU"/>
        </w:rPr>
      </w:pPr>
    </w:p>
    <w:p w:rsidR="00EA4B97" w:rsidRPr="00F55CB3" w:rsidRDefault="00EA4B97" w:rsidP="00F55CB3">
      <w:pPr>
        <w:jc w:val="center"/>
        <w:rPr>
          <w:b/>
          <w:sz w:val="32"/>
          <w:szCs w:val="32"/>
          <w:lang w:val="ru-RU"/>
        </w:rPr>
      </w:pPr>
    </w:p>
    <w:p w:rsidR="00EA4B97" w:rsidRPr="00F55CB3" w:rsidRDefault="00EA4B97" w:rsidP="00F55CB3">
      <w:pPr>
        <w:jc w:val="center"/>
        <w:rPr>
          <w:b/>
          <w:sz w:val="32"/>
          <w:szCs w:val="32"/>
          <w:lang w:val="ru-RU"/>
        </w:rPr>
      </w:pPr>
    </w:p>
    <w:p w:rsidR="00EA4B97" w:rsidRPr="00F55CB3" w:rsidRDefault="00EA4B97" w:rsidP="00F55CB3">
      <w:pPr>
        <w:jc w:val="center"/>
        <w:rPr>
          <w:b/>
          <w:sz w:val="32"/>
          <w:szCs w:val="32"/>
          <w:lang w:val="ru-RU"/>
        </w:rPr>
      </w:pPr>
    </w:p>
    <w:p w:rsidR="00EA4B97" w:rsidRPr="00F55CB3" w:rsidRDefault="00EA4B97" w:rsidP="00F55CB3">
      <w:pPr>
        <w:jc w:val="center"/>
        <w:rPr>
          <w:b/>
          <w:sz w:val="52"/>
          <w:szCs w:val="52"/>
          <w:lang w:val="ru-RU"/>
        </w:rPr>
      </w:pPr>
      <w:r w:rsidRPr="00F55CB3">
        <w:rPr>
          <w:b/>
          <w:sz w:val="52"/>
          <w:szCs w:val="52"/>
          <w:lang w:val="ru-RU"/>
        </w:rPr>
        <w:t>Учебна програма</w:t>
      </w:r>
    </w:p>
    <w:p w:rsidR="00EA4B97" w:rsidRPr="0030771C" w:rsidRDefault="00EA4B97" w:rsidP="00F55CB3">
      <w:pPr>
        <w:rPr>
          <w:rFonts w:ascii="Verdana" w:hAnsi="Verdana"/>
          <w:b/>
          <w:i/>
          <w:sz w:val="32"/>
          <w:szCs w:val="32"/>
          <w:lang w:val="ru-RU"/>
        </w:rPr>
      </w:pPr>
    </w:p>
    <w:p w:rsidR="00EA4B97" w:rsidRPr="00F55CB3" w:rsidRDefault="00EA4B97" w:rsidP="00F55CB3">
      <w:pPr>
        <w:rPr>
          <w:b/>
          <w:sz w:val="32"/>
          <w:szCs w:val="32"/>
          <w:lang w:val="ru-RU"/>
        </w:rPr>
      </w:pPr>
      <w:r w:rsidRPr="00F55CB3">
        <w:rPr>
          <w:rFonts w:ascii="Verdana" w:hAnsi="Verdana"/>
          <w:b/>
          <w:i/>
          <w:sz w:val="32"/>
          <w:szCs w:val="32"/>
          <w:lang w:val="ru-RU"/>
        </w:rPr>
        <w:t xml:space="preserve">По дисциплината: </w:t>
      </w:r>
      <w:r w:rsidRPr="00F55CB3">
        <w:rPr>
          <w:b/>
          <w:i/>
          <w:sz w:val="32"/>
          <w:szCs w:val="32"/>
          <w:lang w:val="ru-RU"/>
        </w:rPr>
        <w:t>АКУШЕРСТВО</w:t>
      </w:r>
      <w:r w:rsidRPr="00F55CB3">
        <w:rPr>
          <w:b/>
          <w:sz w:val="32"/>
          <w:szCs w:val="32"/>
          <w:lang w:val="ru-RU"/>
        </w:rPr>
        <w:t xml:space="preserve"> </w:t>
      </w:r>
    </w:p>
    <w:p w:rsidR="00EA4B97" w:rsidRPr="00F55CB3" w:rsidRDefault="00EA4B97" w:rsidP="00F55CB3">
      <w:pPr>
        <w:rPr>
          <w:b/>
          <w:sz w:val="32"/>
          <w:szCs w:val="32"/>
          <w:lang w:val="ru-RU"/>
        </w:rPr>
      </w:pPr>
      <w:r w:rsidRPr="00F55CB3">
        <w:rPr>
          <w:b/>
          <w:sz w:val="32"/>
          <w:szCs w:val="32"/>
          <w:lang w:val="ru-RU"/>
        </w:rPr>
        <w:t>За специалност: акушерка</w:t>
      </w:r>
    </w:p>
    <w:p w:rsidR="00EA4B97" w:rsidRPr="00F55CB3" w:rsidRDefault="00EA4B97" w:rsidP="00F55CB3">
      <w:pPr>
        <w:rPr>
          <w:b/>
          <w:sz w:val="32"/>
          <w:szCs w:val="32"/>
          <w:lang w:val="ru-RU"/>
        </w:rPr>
      </w:pPr>
    </w:p>
    <w:p w:rsidR="00EA4B97" w:rsidRPr="00F55CB3" w:rsidRDefault="00EA4B97" w:rsidP="00F55CB3">
      <w:pPr>
        <w:rPr>
          <w:b/>
          <w:sz w:val="32"/>
          <w:szCs w:val="32"/>
          <w:lang w:val="ru-RU"/>
        </w:rPr>
      </w:pPr>
      <w:r w:rsidRPr="00F55CB3">
        <w:rPr>
          <w:b/>
          <w:sz w:val="32"/>
          <w:szCs w:val="32"/>
          <w:lang w:val="ru-RU"/>
        </w:rPr>
        <w:t xml:space="preserve">Курс на обучение:   </w:t>
      </w:r>
      <w:r>
        <w:rPr>
          <w:b/>
          <w:sz w:val="32"/>
          <w:szCs w:val="32"/>
        </w:rPr>
        <w:t>I</w:t>
      </w:r>
      <w:r w:rsidRPr="00F55CB3">
        <w:rPr>
          <w:b/>
          <w:sz w:val="32"/>
          <w:szCs w:val="32"/>
          <w:lang w:val="ru-RU"/>
        </w:rPr>
        <w:t>,</w:t>
      </w:r>
      <w:r>
        <w:rPr>
          <w:b/>
          <w:sz w:val="32"/>
          <w:szCs w:val="32"/>
        </w:rPr>
        <w:t>II</w:t>
      </w:r>
      <w:r w:rsidRPr="00F55CB3">
        <w:rPr>
          <w:b/>
          <w:sz w:val="32"/>
          <w:szCs w:val="32"/>
          <w:lang w:val="ru-RU"/>
        </w:rPr>
        <w:t>,</w:t>
      </w:r>
      <w:r>
        <w:rPr>
          <w:b/>
          <w:sz w:val="32"/>
          <w:szCs w:val="32"/>
        </w:rPr>
        <w:t>III</w:t>
      </w:r>
      <w:r w:rsidRPr="00F55CB3">
        <w:rPr>
          <w:b/>
          <w:sz w:val="32"/>
          <w:szCs w:val="32"/>
          <w:lang w:val="ru-RU"/>
        </w:rPr>
        <w:t xml:space="preserve">-ти  курс,  </w:t>
      </w:r>
      <w:r>
        <w:rPr>
          <w:b/>
          <w:sz w:val="32"/>
          <w:szCs w:val="32"/>
        </w:rPr>
        <w:t>II</w:t>
      </w:r>
      <w:r w:rsidRPr="00F55CB3">
        <w:rPr>
          <w:b/>
          <w:sz w:val="32"/>
          <w:szCs w:val="32"/>
          <w:lang w:val="ru-RU"/>
        </w:rPr>
        <w:t>,</w:t>
      </w:r>
      <w:r>
        <w:rPr>
          <w:b/>
          <w:sz w:val="32"/>
          <w:szCs w:val="32"/>
        </w:rPr>
        <w:t>III</w:t>
      </w:r>
      <w:r w:rsidRPr="00F55CB3">
        <w:rPr>
          <w:b/>
          <w:sz w:val="32"/>
          <w:szCs w:val="32"/>
          <w:lang w:val="ru-RU"/>
        </w:rPr>
        <w:t>,</w:t>
      </w:r>
      <w:r>
        <w:rPr>
          <w:b/>
          <w:sz w:val="32"/>
          <w:szCs w:val="32"/>
        </w:rPr>
        <w:t>IV</w:t>
      </w:r>
      <w:r w:rsidRPr="00F55CB3">
        <w:rPr>
          <w:b/>
          <w:sz w:val="32"/>
          <w:szCs w:val="32"/>
          <w:lang w:val="ru-RU"/>
        </w:rPr>
        <w:t>,</w:t>
      </w:r>
      <w:r>
        <w:rPr>
          <w:b/>
          <w:sz w:val="32"/>
          <w:szCs w:val="32"/>
        </w:rPr>
        <w:t>V</w:t>
      </w:r>
      <w:r w:rsidRPr="00F55CB3">
        <w:rPr>
          <w:b/>
          <w:sz w:val="32"/>
          <w:szCs w:val="32"/>
          <w:lang w:val="ru-RU"/>
        </w:rPr>
        <w:t>,</w:t>
      </w:r>
      <w:r>
        <w:rPr>
          <w:b/>
          <w:sz w:val="32"/>
          <w:szCs w:val="32"/>
        </w:rPr>
        <w:t>VI</w:t>
      </w:r>
      <w:r w:rsidRPr="00F55CB3">
        <w:rPr>
          <w:b/>
          <w:sz w:val="32"/>
          <w:szCs w:val="32"/>
          <w:lang w:val="ru-RU"/>
        </w:rPr>
        <w:t>-ти    семестър</w:t>
      </w:r>
    </w:p>
    <w:p w:rsidR="00EA4B97" w:rsidRPr="00F55CB3" w:rsidRDefault="00EA4B97" w:rsidP="00F55CB3">
      <w:pPr>
        <w:rPr>
          <w:b/>
          <w:sz w:val="32"/>
          <w:szCs w:val="32"/>
          <w:lang w:val="ru-RU"/>
        </w:rPr>
      </w:pPr>
    </w:p>
    <w:p w:rsidR="00EA4B97" w:rsidRPr="00F55CB3" w:rsidRDefault="00EA4B97" w:rsidP="00F55CB3">
      <w:pPr>
        <w:rPr>
          <w:b/>
          <w:sz w:val="32"/>
          <w:szCs w:val="32"/>
          <w:lang w:val="ru-RU"/>
        </w:rPr>
      </w:pPr>
      <w:r w:rsidRPr="00F55CB3">
        <w:rPr>
          <w:b/>
          <w:sz w:val="32"/>
          <w:szCs w:val="32"/>
          <w:lang w:val="ru-RU"/>
        </w:rPr>
        <w:t xml:space="preserve">Семестър в който се провежда изпита: </w:t>
      </w:r>
      <w:r>
        <w:rPr>
          <w:b/>
          <w:sz w:val="32"/>
          <w:szCs w:val="32"/>
        </w:rPr>
        <w:t>II</w:t>
      </w:r>
      <w:r w:rsidRPr="00F55CB3">
        <w:rPr>
          <w:b/>
          <w:sz w:val="32"/>
          <w:szCs w:val="32"/>
          <w:lang w:val="ru-RU"/>
        </w:rPr>
        <w:t>,</w:t>
      </w:r>
      <w:r>
        <w:rPr>
          <w:b/>
          <w:sz w:val="32"/>
          <w:szCs w:val="32"/>
        </w:rPr>
        <w:t>III</w:t>
      </w:r>
      <w:r w:rsidRPr="00F55CB3">
        <w:rPr>
          <w:b/>
          <w:sz w:val="32"/>
          <w:szCs w:val="32"/>
          <w:lang w:val="ru-RU"/>
        </w:rPr>
        <w:t>.</w:t>
      </w:r>
      <w:r>
        <w:rPr>
          <w:b/>
          <w:sz w:val="32"/>
          <w:szCs w:val="32"/>
        </w:rPr>
        <w:t>IV</w:t>
      </w:r>
      <w:r w:rsidRPr="00F55CB3">
        <w:rPr>
          <w:b/>
          <w:sz w:val="32"/>
          <w:szCs w:val="32"/>
          <w:lang w:val="ru-RU"/>
        </w:rPr>
        <w:t>,</w:t>
      </w:r>
      <w:r>
        <w:rPr>
          <w:b/>
          <w:sz w:val="32"/>
          <w:szCs w:val="32"/>
        </w:rPr>
        <w:t>V</w:t>
      </w:r>
      <w:r w:rsidRPr="00F55CB3">
        <w:rPr>
          <w:b/>
          <w:sz w:val="32"/>
          <w:szCs w:val="32"/>
          <w:lang w:val="ru-RU"/>
        </w:rPr>
        <w:t>,</w:t>
      </w:r>
      <w:r>
        <w:rPr>
          <w:b/>
          <w:sz w:val="32"/>
          <w:szCs w:val="32"/>
        </w:rPr>
        <w:t>VI</w:t>
      </w:r>
      <w:r w:rsidRPr="00F55CB3">
        <w:rPr>
          <w:b/>
          <w:sz w:val="32"/>
          <w:szCs w:val="32"/>
          <w:lang w:val="ru-RU"/>
        </w:rPr>
        <w:t>-ти    семестър</w:t>
      </w:r>
    </w:p>
    <w:p w:rsidR="00EA4B97" w:rsidRPr="00F55CB3" w:rsidRDefault="00EA4B97" w:rsidP="00F55CB3">
      <w:pPr>
        <w:rPr>
          <w:b/>
          <w:sz w:val="32"/>
          <w:szCs w:val="32"/>
          <w:lang w:val="ru-RU"/>
        </w:rPr>
      </w:pPr>
    </w:p>
    <w:p w:rsidR="00EA4B97" w:rsidRPr="00F55CB3" w:rsidRDefault="00EA4B97" w:rsidP="00F55CB3">
      <w:pPr>
        <w:rPr>
          <w:b/>
          <w:sz w:val="32"/>
          <w:szCs w:val="32"/>
          <w:lang w:val="ru-RU"/>
        </w:rPr>
      </w:pPr>
      <w:r w:rsidRPr="00F55CB3">
        <w:rPr>
          <w:b/>
          <w:sz w:val="32"/>
          <w:szCs w:val="32"/>
          <w:lang w:val="ru-RU"/>
        </w:rPr>
        <w:t>Хорариум: 300 (150/150)</w:t>
      </w:r>
    </w:p>
    <w:p w:rsidR="00EA4B97" w:rsidRPr="00F55CB3" w:rsidRDefault="00EA4B97" w:rsidP="00F55CB3">
      <w:pPr>
        <w:rPr>
          <w:b/>
          <w:sz w:val="32"/>
          <w:szCs w:val="32"/>
          <w:lang w:val="ru-RU"/>
        </w:rPr>
      </w:pPr>
    </w:p>
    <w:p w:rsidR="00EA4B97" w:rsidRPr="00F55CB3" w:rsidRDefault="00EA4B97" w:rsidP="00F55CB3">
      <w:pPr>
        <w:rPr>
          <w:b/>
          <w:sz w:val="32"/>
          <w:szCs w:val="32"/>
          <w:lang w:val="ru-RU"/>
        </w:rPr>
      </w:pPr>
      <w:r w:rsidRPr="00F55CB3">
        <w:rPr>
          <w:b/>
          <w:sz w:val="32"/>
          <w:szCs w:val="32"/>
          <w:lang w:val="ru-RU"/>
        </w:rPr>
        <w:t xml:space="preserve">Форма на контрол: изпит </w:t>
      </w:r>
    </w:p>
    <w:p w:rsidR="00EA4B97" w:rsidRPr="00F55CB3" w:rsidRDefault="00EA4B97" w:rsidP="00F55CB3">
      <w:pPr>
        <w:rPr>
          <w:b/>
          <w:sz w:val="32"/>
          <w:szCs w:val="32"/>
          <w:lang w:val="ru-RU"/>
        </w:rPr>
      </w:pPr>
    </w:p>
    <w:p w:rsidR="00EA4B97" w:rsidRPr="00F55CB3" w:rsidRDefault="00EA4B97" w:rsidP="00F55CB3">
      <w:pPr>
        <w:rPr>
          <w:b/>
          <w:sz w:val="32"/>
          <w:szCs w:val="32"/>
          <w:lang w:val="ru-RU"/>
        </w:rPr>
      </w:pPr>
    </w:p>
    <w:p w:rsidR="00EA4B97" w:rsidRPr="00F55CB3" w:rsidRDefault="00EA4B97" w:rsidP="00F55CB3">
      <w:pPr>
        <w:rPr>
          <w:b/>
          <w:sz w:val="32"/>
          <w:szCs w:val="32"/>
          <w:lang w:val="ru-RU"/>
        </w:rPr>
      </w:pPr>
    </w:p>
    <w:p w:rsidR="00EA4B97" w:rsidRPr="00F55CB3" w:rsidRDefault="00EA4B97" w:rsidP="00F55CB3">
      <w:pPr>
        <w:rPr>
          <w:b/>
          <w:sz w:val="32"/>
          <w:szCs w:val="32"/>
          <w:lang w:val="ru-RU"/>
        </w:rPr>
      </w:pPr>
    </w:p>
    <w:p w:rsidR="00EA4B97" w:rsidRDefault="00EA4B97" w:rsidP="00727075">
      <w:pPr>
        <w:jc w:val="center"/>
        <w:rPr>
          <w:b/>
          <w:sz w:val="32"/>
          <w:szCs w:val="32"/>
          <w:lang w:val="ru-RU"/>
        </w:rPr>
      </w:pPr>
    </w:p>
    <w:p w:rsidR="00EA4B97" w:rsidRDefault="00EA4B97" w:rsidP="00727075">
      <w:pPr>
        <w:jc w:val="center"/>
        <w:rPr>
          <w:b/>
          <w:sz w:val="32"/>
          <w:szCs w:val="32"/>
          <w:lang w:val="ru-RU"/>
        </w:rPr>
      </w:pPr>
    </w:p>
    <w:p w:rsidR="00EA4B97" w:rsidRDefault="00EA4B97" w:rsidP="00727075">
      <w:pPr>
        <w:jc w:val="center"/>
        <w:rPr>
          <w:b/>
          <w:sz w:val="32"/>
          <w:szCs w:val="32"/>
          <w:lang w:val="ru-RU"/>
        </w:rPr>
      </w:pPr>
    </w:p>
    <w:p w:rsidR="00EA4B97" w:rsidRDefault="00EA4B97" w:rsidP="00727075">
      <w:pPr>
        <w:jc w:val="center"/>
        <w:rPr>
          <w:b/>
          <w:sz w:val="32"/>
          <w:szCs w:val="32"/>
          <w:lang w:val="ru-RU"/>
        </w:rPr>
      </w:pPr>
    </w:p>
    <w:p w:rsidR="00EA4B97" w:rsidRDefault="00EA4B97" w:rsidP="00727075">
      <w:pPr>
        <w:jc w:val="center"/>
        <w:rPr>
          <w:b/>
          <w:sz w:val="32"/>
          <w:szCs w:val="32"/>
          <w:lang w:val="ru-RU"/>
        </w:rPr>
      </w:pPr>
    </w:p>
    <w:p w:rsidR="00EA4B97" w:rsidRPr="00F55CB3" w:rsidRDefault="00EA4B97" w:rsidP="00727075">
      <w:pPr>
        <w:jc w:val="center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>2013г.</w:t>
      </w:r>
    </w:p>
    <w:p w:rsidR="00EA4B97" w:rsidRPr="00F55CB3" w:rsidRDefault="00EA4B97" w:rsidP="00F55CB3">
      <w:pPr>
        <w:rPr>
          <w:b/>
          <w:sz w:val="32"/>
          <w:szCs w:val="32"/>
          <w:lang w:val="ru-RU"/>
        </w:rPr>
      </w:pPr>
    </w:p>
    <w:p w:rsidR="00EA4B97" w:rsidRPr="00727075" w:rsidRDefault="00EA4B97" w:rsidP="00F55CB3">
      <w:pPr>
        <w:rPr>
          <w:b/>
          <w:sz w:val="32"/>
          <w:szCs w:val="32"/>
          <w:lang w:val="bg-BG"/>
        </w:rPr>
      </w:pPr>
    </w:p>
    <w:p w:rsidR="00EA4B97" w:rsidRPr="00F55CB3" w:rsidRDefault="00EA4B97" w:rsidP="00F55CB3">
      <w:pPr>
        <w:jc w:val="center"/>
        <w:rPr>
          <w:b/>
          <w:sz w:val="32"/>
          <w:szCs w:val="32"/>
          <w:lang w:val="ru-RU"/>
        </w:rPr>
      </w:pPr>
      <w:r w:rsidRPr="00F55CB3">
        <w:rPr>
          <w:b/>
          <w:sz w:val="32"/>
          <w:szCs w:val="32"/>
          <w:lang w:val="ru-RU"/>
        </w:rPr>
        <w:t>УЧЕБНА ПРОГРАМА</w:t>
      </w:r>
    </w:p>
    <w:p w:rsidR="00EA4B97" w:rsidRPr="00F55CB3" w:rsidRDefault="00EA4B97" w:rsidP="00F55CB3">
      <w:pPr>
        <w:jc w:val="center"/>
        <w:rPr>
          <w:b/>
          <w:sz w:val="32"/>
          <w:szCs w:val="32"/>
          <w:lang w:val="ru-RU"/>
        </w:rPr>
      </w:pPr>
      <w:r w:rsidRPr="00F55CB3">
        <w:rPr>
          <w:b/>
          <w:sz w:val="32"/>
          <w:szCs w:val="32"/>
          <w:lang w:val="ru-RU"/>
        </w:rPr>
        <w:t>ПО АКУШЕРСТВО</w:t>
      </w:r>
    </w:p>
    <w:p w:rsidR="00EA4B97" w:rsidRPr="00F55CB3" w:rsidRDefault="00EA4B97" w:rsidP="00F55CB3">
      <w:pPr>
        <w:jc w:val="center"/>
        <w:rPr>
          <w:b/>
          <w:sz w:val="32"/>
          <w:szCs w:val="32"/>
          <w:lang w:val="ru-RU"/>
        </w:rPr>
      </w:pPr>
      <w:r w:rsidRPr="00F55CB3">
        <w:rPr>
          <w:b/>
          <w:sz w:val="32"/>
          <w:szCs w:val="32"/>
          <w:lang w:val="ru-RU"/>
        </w:rPr>
        <w:t>ЗА СПЕЦИАЛНОСТ АКУШЕРКА</w:t>
      </w:r>
    </w:p>
    <w:p w:rsidR="00EA4B97" w:rsidRPr="00F55CB3" w:rsidRDefault="00EA4B97" w:rsidP="00F55CB3">
      <w:pPr>
        <w:rPr>
          <w:b/>
          <w:sz w:val="32"/>
          <w:szCs w:val="32"/>
          <w:lang w:val="ru-RU"/>
        </w:rPr>
      </w:pPr>
    </w:p>
    <w:p w:rsidR="00EA4B97" w:rsidRPr="000177CA" w:rsidRDefault="00EA4B97" w:rsidP="00F55CB3">
      <w:pPr>
        <w:numPr>
          <w:ilvl w:val="0"/>
          <w:numId w:val="14"/>
        </w:numPr>
        <w:rPr>
          <w:b/>
          <w:sz w:val="28"/>
          <w:szCs w:val="28"/>
        </w:rPr>
      </w:pPr>
      <w:r w:rsidRPr="000177CA">
        <w:rPr>
          <w:b/>
          <w:sz w:val="28"/>
          <w:szCs w:val="28"/>
        </w:rPr>
        <w:t>АНОТАЦИЯ</w:t>
      </w:r>
    </w:p>
    <w:p w:rsidR="00EA4B97" w:rsidRPr="009256D8" w:rsidRDefault="00EA4B97" w:rsidP="00F55CB3">
      <w:pPr>
        <w:rPr>
          <w:sz w:val="28"/>
          <w:szCs w:val="28"/>
          <w:lang w:val="ru-RU"/>
        </w:rPr>
      </w:pPr>
      <w:r w:rsidRPr="009256D8">
        <w:rPr>
          <w:b/>
          <w:sz w:val="28"/>
          <w:szCs w:val="28"/>
          <w:lang w:val="ru-RU"/>
        </w:rPr>
        <w:t>Цел на обучението:</w:t>
      </w:r>
      <w:r w:rsidRPr="009256D8">
        <w:rPr>
          <w:sz w:val="28"/>
          <w:szCs w:val="28"/>
          <w:lang w:val="ru-RU"/>
        </w:rPr>
        <w:t xml:space="preserve"> Студентите да получат необходимите познания по науката, която е в основа на акушерската професия; да придобият знания и компетенции, позволяващи им да работят във всички звена на акушеро-гинекологичната помощ в духа на новите европейски стандарти.</w:t>
      </w:r>
    </w:p>
    <w:p w:rsidR="00EA4B97" w:rsidRPr="009256D8" w:rsidRDefault="00EA4B97" w:rsidP="00F55CB3">
      <w:pPr>
        <w:rPr>
          <w:sz w:val="28"/>
          <w:szCs w:val="28"/>
          <w:lang w:val="ru-RU"/>
        </w:rPr>
      </w:pPr>
      <w:r w:rsidRPr="009256D8">
        <w:rPr>
          <w:b/>
          <w:sz w:val="28"/>
          <w:szCs w:val="28"/>
          <w:lang w:val="ru-RU"/>
        </w:rPr>
        <w:t xml:space="preserve">Основни задачи: </w:t>
      </w:r>
      <w:r w:rsidRPr="009256D8">
        <w:rPr>
          <w:sz w:val="28"/>
          <w:szCs w:val="28"/>
          <w:lang w:val="ru-RU"/>
        </w:rPr>
        <w:t>студентите да придобият:</w:t>
      </w:r>
    </w:p>
    <w:p w:rsidR="00EA4B97" w:rsidRPr="009256D8" w:rsidRDefault="00EA4B97" w:rsidP="00F55CB3">
      <w:pPr>
        <w:numPr>
          <w:ilvl w:val="0"/>
          <w:numId w:val="15"/>
        </w:numPr>
        <w:rPr>
          <w:sz w:val="28"/>
          <w:szCs w:val="28"/>
          <w:lang w:val="ru-RU"/>
        </w:rPr>
      </w:pPr>
      <w:r w:rsidRPr="009256D8">
        <w:rPr>
          <w:sz w:val="28"/>
          <w:szCs w:val="28"/>
          <w:lang w:val="ru-RU"/>
        </w:rPr>
        <w:t>Знания, умения и навици по акушерство в областта на промоцията и профилактиката на човешкото здраве;</w:t>
      </w:r>
    </w:p>
    <w:p w:rsidR="00EA4B97" w:rsidRPr="009256D8" w:rsidRDefault="00EA4B97" w:rsidP="00F55CB3">
      <w:pPr>
        <w:numPr>
          <w:ilvl w:val="0"/>
          <w:numId w:val="15"/>
        </w:numPr>
        <w:rPr>
          <w:sz w:val="28"/>
          <w:szCs w:val="28"/>
          <w:lang w:val="ru-RU"/>
        </w:rPr>
      </w:pPr>
      <w:r w:rsidRPr="009256D8">
        <w:rPr>
          <w:sz w:val="28"/>
          <w:szCs w:val="28"/>
          <w:lang w:val="ru-RU"/>
        </w:rPr>
        <w:t>Да могат да извършват качествени акушерски манипулации и вмешателства, в това число водене на раждане, проследяване на бременност, на послеродов период и подпомагащи грижи за новороденото;</w:t>
      </w:r>
    </w:p>
    <w:p w:rsidR="00EA4B97" w:rsidRPr="009256D8" w:rsidRDefault="00EA4B97" w:rsidP="00F55CB3">
      <w:pPr>
        <w:numPr>
          <w:ilvl w:val="0"/>
          <w:numId w:val="15"/>
        </w:numPr>
        <w:rPr>
          <w:sz w:val="28"/>
          <w:szCs w:val="28"/>
          <w:lang w:val="ru-RU"/>
        </w:rPr>
      </w:pPr>
      <w:r w:rsidRPr="009256D8">
        <w:rPr>
          <w:sz w:val="28"/>
          <w:szCs w:val="28"/>
          <w:lang w:val="ru-RU"/>
        </w:rPr>
        <w:t>Да са в състояние да разпознават различните акушерски ситуации – нормална и патологична бременност, нормално и патологично раждане, нормален и патологичен послеродов период и да се намесват ефективно в рамките на установените отговорности;</w:t>
      </w:r>
    </w:p>
    <w:p w:rsidR="00EA4B97" w:rsidRPr="009256D8" w:rsidRDefault="00EA4B97" w:rsidP="00F55CB3">
      <w:pPr>
        <w:numPr>
          <w:ilvl w:val="0"/>
          <w:numId w:val="15"/>
        </w:numPr>
        <w:rPr>
          <w:sz w:val="28"/>
          <w:szCs w:val="28"/>
          <w:lang w:val="ru-RU"/>
        </w:rPr>
      </w:pPr>
      <w:r w:rsidRPr="009256D8">
        <w:rPr>
          <w:sz w:val="28"/>
          <w:szCs w:val="28"/>
          <w:lang w:val="ru-RU"/>
        </w:rPr>
        <w:t>Да са в състояние да определят нуждите на майката и детето и да полагат грижи за тяхното благополучие по време на бременността, раждането, послеродовия период и по-нататъшното им развитие;</w:t>
      </w:r>
    </w:p>
    <w:p w:rsidR="00EA4B97" w:rsidRPr="009256D8" w:rsidRDefault="00EA4B97" w:rsidP="00F55CB3">
      <w:pPr>
        <w:numPr>
          <w:ilvl w:val="0"/>
          <w:numId w:val="15"/>
        </w:numPr>
        <w:rPr>
          <w:sz w:val="28"/>
          <w:szCs w:val="28"/>
          <w:lang w:val="ru-RU"/>
        </w:rPr>
      </w:pPr>
      <w:r w:rsidRPr="009256D8">
        <w:rPr>
          <w:sz w:val="28"/>
          <w:szCs w:val="28"/>
          <w:lang w:val="ru-RU"/>
        </w:rPr>
        <w:t xml:space="preserve">Да работят самостоятелно и в екип съгласно ЕДИ и  установените за страната професионални компетенции </w:t>
      </w:r>
    </w:p>
    <w:p w:rsidR="00EA4B97" w:rsidRPr="009256D8" w:rsidRDefault="00EA4B97" w:rsidP="00F55CB3">
      <w:pPr>
        <w:ind w:left="360"/>
        <w:rPr>
          <w:sz w:val="28"/>
          <w:szCs w:val="28"/>
          <w:lang w:val="ru-RU"/>
        </w:rPr>
      </w:pPr>
    </w:p>
    <w:p w:rsidR="00EA4B97" w:rsidRPr="00F55CB3" w:rsidRDefault="00EA4B97" w:rsidP="00F55CB3">
      <w:pPr>
        <w:rPr>
          <w:b/>
          <w:sz w:val="32"/>
          <w:szCs w:val="32"/>
          <w:lang w:val="ru-RU"/>
        </w:rPr>
      </w:pPr>
    </w:p>
    <w:p w:rsidR="00EA4B97" w:rsidRPr="00F55CB3" w:rsidRDefault="00EA4B97" w:rsidP="00F55CB3">
      <w:pPr>
        <w:numPr>
          <w:ilvl w:val="0"/>
          <w:numId w:val="14"/>
        </w:numPr>
        <w:rPr>
          <w:b/>
          <w:sz w:val="28"/>
          <w:szCs w:val="28"/>
          <w:lang w:val="ru-RU"/>
        </w:rPr>
      </w:pPr>
      <w:r w:rsidRPr="00F55CB3">
        <w:rPr>
          <w:b/>
          <w:sz w:val="28"/>
          <w:szCs w:val="28"/>
          <w:lang w:val="ru-RU"/>
        </w:rPr>
        <w:t>РАЗПРЕДЕЛЕНИЕ НА ХОРАРИУМА СЪГЛАСНО УЧЕБНИЯ ПЛАН</w:t>
      </w:r>
    </w:p>
    <w:p w:rsidR="00EA4B97" w:rsidRPr="00F55CB3" w:rsidRDefault="00EA4B97" w:rsidP="00F55CB3">
      <w:pPr>
        <w:rPr>
          <w:b/>
          <w:sz w:val="32"/>
          <w:szCs w:val="32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17"/>
        <w:gridCol w:w="1757"/>
        <w:gridCol w:w="1566"/>
        <w:gridCol w:w="2074"/>
        <w:gridCol w:w="2174"/>
      </w:tblGrid>
      <w:tr w:rsidR="00EA4B97" w:rsidTr="003F1F20">
        <w:tc>
          <w:tcPr>
            <w:tcW w:w="1717" w:type="dxa"/>
          </w:tcPr>
          <w:p w:rsidR="00EA4B97" w:rsidRPr="003F1F20" w:rsidRDefault="00EA4B97" w:rsidP="007F29AD">
            <w:pPr>
              <w:rPr>
                <w:b/>
                <w:sz w:val="28"/>
                <w:szCs w:val="28"/>
              </w:rPr>
            </w:pPr>
            <w:r w:rsidRPr="003F1F20">
              <w:rPr>
                <w:b/>
                <w:sz w:val="28"/>
                <w:szCs w:val="28"/>
              </w:rPr>
              <w:t>Семестър</w:t>
            </w:r>
          </w:p>
        </w:tc>
        <w:tc>
          <w:tcPr>
            <w:tcW w:w="1757" w:type="dxa"/>
          </w:tcPr>
          <w:p w:rsidR="00EA4B97" w:rsidRPr="003F1F20" w:rsidRDefault="00EA4B97" w:rsidP="007F29AD">
            <w:pPr>
              <w:rPr>
                <w:b/>
                <w:sz w:val="28"/>
                <w:szCs w:val="28"/>
              </w:rPr>
            </w:pPr>
            <w:r w:rsidRPr="003F1F20">
              <w:rPr>
                <w:b/>
                <w:sz w:val="28"/>
                <w:szCs w:val="28"/>
              </w:rPr>
              <w:t>Хорариум</w:t>
            </w:r>
          </w:p>
        </w:tc>
        <w:tc>
          <w:tcPr>
            <w:tcW w:w="1566" w:type="dxa"/>
          </w:tcPr>
          <w:p w:rsidR="00EA4B97" w:rsidRPr="003F1F20" w:rsidRDefault="00EA4B97" w:rsidP="007F29AD">
            <w:pPr>
              <w:rPr>
                <w:b/>
                <w:sz w:val="28"/>
                <w:szCs w:val="28"/>
              </w:rPr>
            </w:pPr>
            <w:r w:rsidRPr="003F1F20">
              <w:rPr>
                <w:b/>
                <w:sz w:val="28"/>
                <w:szCs w:val="28"/>
              </w:rPr>
              <w:t xml:space="preserve">Лекции </w:t>
            </w:r>
          </w:p>
        </w:tc>
        <w:tc>
          <w:tcPr>
            <w:tcW w:w="2074" w:type="dxa"/>
          </w:tcPr>
          <w:p w:rsidR="00EA4B97" w:rsidRPr="003F1F20" w:rsidRDefault="00EA4B97" w:rsidP="007F29AD">
            <w:pPr>
              <w:rPr>
                <w:b/>
                <w:sz w:val="28"/>
                <w:szCs w:val="28"/>
              </w:rPr>
            </w:pPr>
            <w:r w:rsidRPr="003F1F20">
              <w:rPr>
                <w:b/>
                <w:sz w:val="28"/>
                <w:szCs w:val="28"/>
              </w:rPr>
              <w:t>Упражнения</w:t>
            </w:r>
          </w:p>
        </w:tc>
        <w:tc>
          <w:tcPr>
            <w:tcW w:w="2174" w:type="dxa"/>
          </w:tcPr>
          <w:p w:rsidR="00EA4B97" w:rsidRPr="003F1F20" w:rsidRDefault="00EA4B97" w:rsidP="007F29AD">
            <w:pPr>
              <w:rPr>
                <w:b/>
                <w:sz w:val="28"/>
                <w:szCs w:val="28"/>
              </w:rPr>
            </w:pPr>
            <w:r w:rsidRPr="003F1F20">
              <w:rPr>
                <w:b/>
                <w:sz w:val="28"/>
                <w:szCs w:val="28"/>
              </w:rPr>
              <w:t>Седмична натовареност</w:t>
            </w:r>
          </w:p>
        </w:tc>
      </w:tr>
      <w:tr w:rsidR="00EA4B97" w:rsidTr="003F1F20">
        <w:tc>
          <w:tcPr>
            <w:tcW w:w="1717" w:type="dxa"/>
          </w:tcPr>
          <w:p w:rsidR="00EA4B97" w:rsidRPr="003F1F20" w:rsidRDefault="00EA4B97" w:rsidP="003F1F20">
            <w:pPr>
              <w:jc w:val="center"/>
              <w:rPr>
                <w:b/>
                <w:sz w:val="28"/>
                <w:szCs w:val="28"/>
              </w:rPr>
            </w:pPr>
            <w:r w:rsidRPr="003F1F20">
              <w:rPr>
                <w:b/>
                <w:sz w:val="28"/>
                <w:szCs w:val="28"/>
              </w:rPr>
              <w:t>II</w:t>
            </w:r>
          </w:p>
          <w:p w:rsidR="00EA4B97" w:rsidRPr="003F1F20" w:rsidRDefault="00EA4B97" w:rsidP="003F1F2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57" w:type="dxa"/>
          </w:tcPr>
          <w:p w:rsidR="00EA4B97" w:rsidRPr="003F1F20" w:rsidRDefault="00EA4B97" w:rsidP="003F1F20">
            <w:pPr>
              <w:jc w:val="center"/>
              <w:rPr>
                <w:b/>
                <w:sz w:val="28"/>
                <w:szCs w:val="28"/>
              </w:rPr>
            </w:pPr>
            <w:r w:rsidRPr="003F1F20">
              <w:rPr>
                <w:b/>
                <w:sz w:val="28"/>
                <w:szCs w:val="28"/>
              </w:rPr>
              <w:t>60</w:t>
            </w:r>
          </w:p>
        </w:tc>
        <w:tc>
          <w:tcPr>
            <w:tcW w:w="1566" w:type="dxa"/>
          </w:tcPr>
          <w:p w:rsidR="00EA4B97" w:rsidRPr="003F1F20" w:rsidRDefault="00EA4B97" w:rsidP="003F1F20">
            <w:pPr>
              <w:jc w:val="center"/>
              <w:rPr>
                <w:b/>
                <w:sz w:val="28"/>
                <w:szCs w:val="28"/>
              </w:rPr>
            </w:pPr>
            <w:r w:rsidRPr="003F1F20"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2074" w:type="dxa"/>
          </w:tcPr>
          <w:p w:rsidR="00EA4B97" w:rsidRPr="003F1F20" w:rsidRDefault="00EA4B97" w:rsidP="003F1F20">
            <w:pPr>
              <w:jc w:val="center"/>
              <w:rPr>
                <w:b/>
                <w:sz w:val="28"/>
                <w:szCs w:val="28"/>
              </w:rPr>
            </w:pPr>
            <w:r w:rsidRPr="003F1F20"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2174" w:type="dxa"/>
          </w:tcPr>
          <w:p w:rsidR="00EA4B97" w:rsidRPr="003F1F20" w:rsidRDefault="00EA4B97" w:rsidP="003F1F20">
            <w:pPr>
              <w:jc w:val="center"/>
              <w:rPr>
                <w:b/>
                <w:sz w:val="28"/>
                <w:szCs w:val="28"/>
              </w:rPr>
            </w:pPr>
            <w:r w:rsidRPr="003F1F20">
              <w:rPr>
                <w:b/>
                <w:sz w:val="28"/>
                <w:szCs w:val="28"/>
              </w:rPr>
              <w:t>4</w:t>
            </w:r>
          </w:p>
        </w:tc>
      </w:tr>
      <w:tr w:rsidR="00EA4B97" w:rsidTr="003F1F20">
        <w:tc>
          <w:tcPr>
            <w:tcW w:w="1717" w:type="dxa"/>
          </w:tcPr>
          <w:p w:rsidR="00EA4B97" w:rsidRPr="003F1F20" w:rsidRDefault="00EA4B97" w:rsidP="003F1F20">
            <w:pPr>
              <w:jc w:val="center"/>
              <w:rPr>
                <w:b/>
                <w:sz w:val="28"/>
                <w:szCs w:val="28"/>
              </w:rPr>
            </w:pPr>
            <w:r w:rsidRPr="003F1F20">
              <w:rPr>
                <w:b/>
                <w:sz w:val="28"/>
                <w:szCs w:val="28"/>
              </w:rPr>
              <w:t>III</w:t>
            </w:r>
          </w:p>
          <w:p w:rsidR="00EA4B97" w:rsidRPr="003F1F20" w:rsidRDefault="00EA4B97" w:rsidP="003F1F2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57" w:type="dxa"/>
          </w:tcPr>
          <w:p w:rsidR="00EA4B97" w:rsidRPr="003F1F20" w:rsidRDefault="00EA4B97" w:rsidP="003F1F20">
            <w:pPr>
              <w:jc w:val="center"/>
              <w:rPr>
                <w:b/>
                <w:sz w:val="28"/>
                <w:szCs w:val="28"/>
              </w:rPr>
            </w:pPr>
            <w:r w:rsidRPr="003F1F20">
              <w:rPr>
                <w:b/>
                <w:sz w:val="28"/>
                <w:szCs w:val="28"/>
              </w:rPr>
              <w:t>60</w:t>
            </w:r>
          </w:p>
        </w:tc>
        <w:tc>
          <w:tcPr>
            <w:tcW w:w="1566" w:type="dxa"/>
          </w:tcPr>
          <w:p w:rsidR="00EA4B97" w:rsidRPr="003F1F20" w:rsidRDefault="00EA4B97" w:rsidP="003F1F20">
            <w:pPr>
              <w:jc w:val="center"/>
              <w:rPr>
                <w:b/>
                <w:sz w:val="28"/>
                <w:szCs w:val="28"/>
              </w:rPr>
            </w:pPr>
            <w:r w:rsidRPr="003F1F20"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2074" w:type="dxa"/>
          </w:tcPr>
          <w:p w:rsidR="00EA4B97" w:rsidRPr="003F1F20" w:rsidRDefault="00EA4B97" w:rsidP="003F1F20">
            <w:pPr>
              <w:jc w:val="center"/>
              <w:rPr>
                <w:b/>
                <w:sz w:val="28"/>
                <w:szCs w:val="28"/>
              </w:rPr>
            </w:pPr>
            <w:r w:rsidRPr="003F1F20"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2174" w:type="dxa"/>
          </w:tcPr>
          <w:p w:rsidR="00EA4B97" w:rsidRPr="003F1F20" w:rsidRDefault="00EA4B97" w:rsidP="003F1F20">
            <w:pPr>
              <w:jc w:val="center"/>
              <w:rPr>
                <w:b/>
                <w:sz w:val="28"/>
                <w:szCs w:val="28"/>
              </w:rPr>
            </w:pPr>
            <w:r w:rsidRPr="003F1F20">
              <w:rPr>
                <w:b/>
                <w:sz w:val="28"/>
                <w:szCs w:val="28"/>
              </w:rPr>
              <w:t>4</w:t>
            </w:r>
          </w:p>
        </w:tc>
      </w:tr>
      <w:tr w:rsidR="00EA4B97" w:rsidTr="003F1F20">
        <w:tc>
          <w:tcPr>
            <w:tcW w:w="1717" w:type="dxa"/>
          </w:tcPr>
          <w:p w:rsidR="00EA4B97" w:rsidRPr="003F1F20" w:rsidRDefault="00EA4B97" w:rsidP="003F1F20">
            <w:pPr>
              <w:jc w:val="center"/>
              <w:rPr>
                <w:b/>
                <w:sz w:val="28"/>
                <w:szCs w:val="28"/>
              </w:rPr>
            </w:pPr>
            <w:r w:rsidRPr="003F1F20">
              <w:rPr>
                <w:b/>
                <w:sz w:val="28"/>
                <w:szCs w:val="28"/>
              </w:rPr>
              <w:t>IV</w:t>
            </w:r>
          </w:p>
          <w:p w:rsidR="00EA4B97" w:rsidRPr="003F1F20" w:rsidRDefault="00EA4B97" w:rsidP="003F1F2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57" w:type="dxa"/>
          </w:tcPr>
          <w:p w:rsidR="00EA4B97" w:rsidRPr="003F1F20" w:rsidRDefault="00EA4B97" w:rsidP="003F1F20">
            <w:pPr>
              <w:jc w:val="center"/>
              <w:rPr>
                <w:b/>
                <w:sz w:val="28"/>
                <w:szCs w:val="28"/>
              </w:rPr>
            </w:pPr>
            <w:r w:rsidRPr="003F1F20">
              <w:rPr>
                <w:b/>
                <w:sz w:val="28"/>
                <w:szCs w:val="28"/>
              </w:rPr>
              <w:t>60</w:t>
            </w:r>
          </w:p>
        </w:tc>
        <w:tc>
          <w:tcPr>
            <w:tcW w:w="1566" w:type="dxa"/>
          </w:tcPr>
          <w:p w:rsidR="00EA4B97" w:rsidRPr="003F1F20" w:rsidRDefault="00EA4B97" w:rsidP="003F1F20">
            <w:pPr>
              <w:jc w:val="center"/>
              <w:rPr>
                <w:b/>
                <w:sz w:val="28"/>
                <w:szCs w:val="28"/>
              </w:rPr>
            </w:pPr>
            <w:r w:rsidRPr="003F1F20"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2074" w:type="dxa"/>
          </w:tcPr>
          <w:p w:rsidR="00EA4B97" w:rsidRPr="003F1F20" w:rsidRDefault="00EA4B97" w:rsidP="003F1F20">
            <w:pPr>
              <w:jc w:val="center"/>
              <w:rPr>
                <w:b/>
                <w:sz w:val="28"/>
                <w:szCs w:val="28"/>
              </w:rPr>
            </w:pPr>
            <w:r w:rsidRPr="003F1F20"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2174" w:type="dxa"/>
          </w:tcPr>
          <w:p w:rsidR="00EA4B97" w:rsidRPr="003F1F20" w:rsidRDefault="00EA4B97" w:rsidP="003F1F20">
            <w:pPr>
              <w:jc w:val="center"/>
              <w:rPr>
                <w:b/>
                <w:sz w:val="28"/>
                <w:szCs w:val="28"/>
              </w:rPr>
            </w:pPr>
            <w:r w:rsidRPr="003F1F20">
              <w:rPr>
                <w:b/>
                <w:sz w:val="28"/>
                <w:szCs w:val="28"/>
              </w:rPr>
              <w:t>4</w:t>
            </w:r>
          </w:p>
        </w:tc>
      </w:tr>
      <w:tr w:rsidR="00EA4B97" w:rsidTr="003F1F20">
        <w:tc>
          <w:tcPr>
            <w:tcW w:w="1717" w:type="dxa"/>
          </w:tcPr>
          <w:p w:rsidR="00EA4B97" w:rsidRPr="003F1F20" w:rsidRDefault="00EA4B97" w:rsidP="003F1F20">
            <w:pPr>
              <w:jc w:val="center"/>
              <w:rPr>
                <w:b/>
                <w:sz w:val="28"/>
                <w:szCs w:val="28"/>
              </w:rPr>
            </w:pPr>
            <w:r w:rsidRPr="003F1F20">
              <w:rPr>
                <w:b/>
                <w:sz w:val="28"/>
                <w:szCs w:val="28"/>
              </w:rPr>
              <w:t>V</w:t>
            </w:r>
          </w:p>
          <w:p w:rsidR="00EA4B97" w:rsidRPr="003F1F20" w:rsidRDefault="00EA4B97" w:rsidP="003F1F2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57" w:type="dxa"/>
          </w:tcPr>
          <w:p w:rsidR="00EA4B97" w:rsidRPr="003F1F20" w:rsidRDefault="00EA4B97" w:rsidP="003F1F20">
            <w:pPr>
              <w:jc w:val="center"/>
              <w:rPr>
                <w:b/>
                <w:sz w:val="28"/>
                <w:szCs w:val="28"/>
              </w:rPr>
            </w:pPr>
            <w:r w:rsidRPr="003F1F20">
              <w:rPr>
                <w:b/>
                <w:sz w:val="28"/>
                <w:szCs w:val="28"/>
              </w:rPr>
              <w:t>60</w:t>
            </w:r>
          </w:p>
        </w:tc>
        <w:tc>
          <w:tcPr>
            <w:tcW w:w="1566" w:type="dxa"/>
          </w:tcPr>
          <w:p w:rsidR="00EA4B97" w:rsidRPr="003F1F20" w:rsidRDefault="00EA4B97" w:rsidP="003F1F20">
            <w:pPr>
              <w:jc w:val="center"/>
              <w:rPr>
                <w:b/>
                <w:sz w:val="28"/>
                <w:szCs w:val="28"/>
              </w:rPr>
            </w:pPr>
            <w:r w:rsidRPr="003F1F20"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2074" w:type="dxa"/>
          </w:tcPr>
          <w:p w:rsidR="00EA4B97" w:rsidRPr="003F1F20" w:rsidRDefault="00EA4B97" w:rsidP="003F1F20">
            <w:pPr>
              <w:jc w:val="center"/>
              <w:rPr>
                <w:b/>
                <w:sz w:val="28"/>
                <w:szCs w:val="28"/>
              </w:rPr>
            </w:pPr>
            <w:r w:rsidRPr="003F1F20"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2174" w:type="dxa"/>
          </w:tcPr>
          <w:p w:rsidR="00EA4B97" w:rsidRPr="003F1F20" w:rsidRDefault="00EA4B97" w:rsidP="003F1F20">
            <w:pPr>
              <w:jc w:val="center"/>
              <w:rPr>
                <w:b/>
                <w:sz w:val="28"/>
                <w:szCs w:val="28"/>
              </w:rPr>
            </w:pPr>
            <w:r w:rsidRPr="003F1F20">
              <w:rPr>
                <w:b/>
                <w:sz w:val="28"/>
                <w:szCs w:val="28"/>
              </w:rPr>
              <w:t>4</w:t>
            </w:r>
          </w:p>
        </w:tc>
      </w:tr>
      <w:tr w:rsidR="00EA4B97" w:rsidTr="003F1F20">
        <w:tc>
          <w:tcPr>
            <w:tcW w:w="1717" w:type="dxa"/>
          </w:tcPr>
          <w:p w:rsidR="00EA4B97" w:rsidRPr="003F1F20" w:rsidRDefault="00EA4B97" w:rsidP="003F1F20">
            <w:pPr>
              <w:jc w:val="center"/>
              <w:rPr>
                <w:b/>
                <w:sz w:val="28"/>
                <w:szCs w:val="28"/>
              </w:rPr>
            </w:pPr>
            <w:r w:rsidRPr="003F1F20">
              <w:rPr>
                <w:b/>
                <w:sz w:val="28"/>
                <w:szCs w:val="28"/>
              </w:rPr>
              <w:t>VI</w:t>
            </w:r>
          </w:p>
          <w:p w:rsidR="00EA4B97" w:rsidRPr="003F1F20" w:rsidRDefault="00EA4B97" w:rsidP="003F1F2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57" w:type="dxa"/>
          </w:tcPr>
          <w:p w:rsidR="00EA4B97" w:rsidRPr="003F1F20" w:rsidRDefault="00EA4B97" w:rsidP="003F1F20">
            <w:pPr>
              <w:jc w:val="center"/>
              <w:rPr>
                <w:b/>
                <w:sz w:val="28"/>
                <w:szCs w:val="28"/>
              </w:rPr>
            </w:pPr>
            <w:r w:rsidRPr="003F1F20">
              <w:rPr>
                <w:b/>
                <w:sz w:val="28"/>
                <w:szCs w:val="28"/>
              </w:rPr>
              <w:t>60</w:t>
            </w:r>
          </w:p>
        </w:tc>
        <w:tc>
          <w:tcPr>
            <w:tcW w:w="1566" w:type="dxa"/>
          </w:tcPr>
          <w:p w:rsidR="00EA4B97" w:rsidRPr="003F1F20" w:rsidRDefault="00EA4B97" w:rsidP="003F1F20">
            <w:pPr>
              <w:jc w:val="center"/>
              <w:rPr>
                <w:b/>
                <w:sz w:val="28"/>
                <w:szCs w:val="28"/>
              </w:rPr>
            </w:pPr>
            <w:r w:rsidRPr="003F1F20"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2074" w:type="dxa"/>
          </w:tcPr>
          <w:p w:rsidR="00EA4B97" w:rsidRPr="003F1F20" w:rsidRDefault="00EA4B97" w:rsidP="003F1F20">
            <w:pPr>
              <w:jc w:val="center"/>
              <w:rPr>
                <w:b/>
                <w:sz w:val="28"/>
                <w:szCs w:val="28"/>
              </w:rPr>
            </w:pPr>
            <w:r w:rsidRPr="003F1F20"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2174" w:type="dxa"/>
          </w:tcPr>
          <w:p w:rsidR="00EA4B97" w:rsidRPr="003F1F20" w:rsidRDefault="00EA4B97" w:rsidP="003F1F20">
            <w:pPr>
              <w:jc w:val="center"/>
              <w:rPr>
                <w:b/>
                <w:sz w:val="28"/>
                <w:szCs w:val="28"/>
              </w:rPr>
            </w:pPr>
            <w:r w:rsidRPr="003F1F20">
              <w:rPr>
                <w:b/>
                <w:sz w:val="28"/>
                <w:szCs w:val="28"/>
              </w:rPr>
              <w:t>4</w:t>
            </w:r>
          </w:p>
        </w:tc>
      </w:tr>
    </w:tbl>
    <w:p w:rsidR="00EA4B97" w:rsidRDefault="00EA4B97" w:rsidP="00F55CB3">
      <w:pPr>
        <w:ind w:left="360"/>
        <w:rPr>
          <w:b/>
          <w:sz w:val="32"/>
          <w:szCs w:val="32"/>
        </w:rPr>
      </w:pPr>
    </w:p>
    <w:p w:rsidR="00EA4B97" w:rsidRPr="002A60F7" w:rsidRDefault="00EA4B97" w:rsidP="00F55CB3">
      <w:pPr>
        <w:rPr>
          <w:b/>
          <w:sz w:val="32"/>
          <w:szCs w:val="32"/>
        </w:rPr>
      </w:pPr>
    </w:p>
    <w:p w:rsidR="00EA4B97" w:rsidRDefault="00EA4B97" w:rsidP="00F55CB3">
      <w:pPr>
        <w:ind w:left="360"/>
        <w:rPr>
          <w:b/>
          <w:sz w:val="32"/>
          <w:szCs w:val="32"/>
        </w:rPr>
      </w:pPr>
    </w:p>
    <w:p w:rsidR="00EA4B97" w:rsidRPr="00F55CB3" w:rsidRDefault="00EA4B97" w:rsidP="00F55CB3">
      <w:pPr>
        <w:numPr>
          <w:ilvl w:val="0"/>
          <w:numId w:val="14"/>
        </w:numPr>
        <w:rPr>
          <w:b/>
          <w:sz w:val="28"/>
          <w:szCs w:val="28"/>
          <w:lang w:val="ru-RU"/>
        </w:rPr>
      </w:pPr>
      <w:r w:rsidRPr="00F55CB3">
        <w:rPr>
          <w:b/>
          <w:sz w:val="28"/>
          <w:szCs w:val="28"/>
          <w:lang w:val="ru-RU"/>
        </w:rPr>
        <w:t>РАЗПРЕДЕЛЕНИЕ НА УЧЕБНИЯ МАТЕРИАЛ ПО РАЗДЕЛИ</w:t>
      </w:r>
    </w:p>
    <w:p w:rsidR="00EA4B97" w:rsidRPr="00F55CB3" w:rsidRDefault="00EA4B97" w:rsidP="00F55CB3">
      <w:pPr>
        <w:rPr>
          <w:b/>
          <w:sz w:val="28"/>
          <w:szCs w:val="28"/>
          <w:lang w:val="ru-RU"/>
        </w:rPr>
      </w:pPr>
    </w:p>
    <w:p w:rsidR="00EA4B97" w:rsidRPr="00F55CB3" w:rsidRDefault="00EA4B97" w:rsidP="00F55CB3">
      <w:pPr>
        <w:rPr>
          <w:b/>
          <w:sz w:val="32"/>
          <w:szCs w:val="32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8"/>
        <w:gridCol w:w="4320"/>
        <w:gridCol w:w="1312"/>
        <w:gridCol w:w="1312"/>
      </w:tblGrid>
      <w:tr w:rsidR="00EA4B97" w:rsidRPr="00C26526" w:rsidTr="003F1F20">
        <w:trPr>
          <w:trHeight w:val="370"/>
        </w:trPr>
        <w:tc>
          <w:tcPr>
            <w:tcW w:w="2268" w:type="dxa"/>
            <w:vMerge w:val="restart"/>
          </w:tcPr>
          <w:p w:rsidR="00EA4B97" w:rsidRPr="003F1F20" w:rsidRDefault="00EA4B97" w:rsidP="007F29AD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4320" w:type="dxa"/>
            <w:vMerge w:val="restart"/>
          </w:tcPr>
          <w:p w:rsidR="00EA4B97" w:rsidRPr="003F1F20" w:rsidRDefault="00EA4B97" w:rsidP="003F1F20">
            <w:pPr>
              <w:jc w:val="center"/>
              <w:rPr>
                <w:b/>
                <w:sz w:val="28"/>
                <w:szCs w:val="28"/>
              </w:rPr>
            </w:pPr>
            <w:r w:rsidRPr="003F1F20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2624" w:type="dxa"/>
            <w:gridSpan w:val="2"/>
          </w:tcPr>
          <w:p w:rsidR="00EA4B97" w:rsidRPr="003F1F20" w:rsidRDefault="00EA4B97" w:rsidP="003F1F20">
            <w:pPr>
              <w:jc w:val="center"/>
              <w:rPr>
                <w:b/>
                <w:sz w:val="28"/>
                <w:szCs w:val="28"/>
              </w:rPr>
            </w:pPr>
            <w:r w:rsidRPr="003F1F20">
              <w:rPr>
                <w:b/>
                <w:sz w:val="28"/>
                <w:szCs w:val="28"/>
              </w:rPr>
              <w:t>ЧАСОВЕ</w:t>
            </w:r>
          </w:p>
          <w:p w:rsidR="00EA4B97" w:rsidRPr="003F1F20" w:rsidRDefault="00EA4B97" w:rsidP="007F29AD">
            <w:pPr>
              <w:rPr>
                <w:b/>
                <w:sz w:val="28"/>
                <w:szCs w:val="28"/>
              </w:rPr>
            </w:pPr>
          </w:p>
        </w:tc>
      </w:tr>
      <w:tr w:rsidR="00EA4B97" w:rsidRPr="00C26526" w:rsidTr="003F1F20">
        <w:trPr>
          <w:trHeight w:val="370"/>
        </w:trPr>
        <w:tc>
          <w:tcPr>
            <w:tcW w:w="2268" w:type="dxa"/>
            <w:vMerge/>
          </w:tcPr>
          <w:p w:rsidR="00EA4B97" w:rsidRPr="003F1F20" w:rsidRDefault="00EA4B97" w:rsidP="007F29AD">
            <w:pPr>
              <w:rPr>
                <w:b/>
                <w:sz w:val="28"/>
                <w:szCs w:val="28"/>
              </w:rPr>
            </w:pPr>
          </w:p>
        </w:tc>
        <w:tc>
          <w:tcPr>
            <w:tcW w:w="4320" w:type="dxa"/>
            <w:vMerge/>
          </w:tcPr>
          <w:p w:rsidR="00EA4B97" w:rsidRPr="003F1F20" w:rsidRDefault="00EA4B97" w:rsidP="007F29AD">
            <w:pPr>
              <w:rPr>
                <w:b/>
                <w:sz w:val="28"/>
                <w:szCs w:val="28"/>
              </w:rPr>
            </w:pPr>
          </w:p>
        </w:tc>
        <w:tc>
          <w:tcPr>
            <w:tcW w:w="1312" w:type="dxa"/>
          </w:tcPr>
          <w:p w:rsidR="00EA4B97" w:rsidRPr="003F1F20" w:rsidRDefault="00EA4B97" w:rsidP="007F29AD">
            <w:pPr>
              <w:rPr>
                <w:b/>
                <w:sz w:val="28"/>
                <w:szCs w:val="28"/>
              </w:rPr>
            </w:pPr>
            <w:r w:rsidRPr="003F1F20">
              <w:rPr>
                <w:b/>
                <w:sz w:val="28"/>
                <w:szCs w:val="28"/>
              </w:rPr>
              <w:t>Теория</w:t>
            </w:r>
          </w:p>
        </w:tc>
        <w:tc>
          <w:tcPr>
            <w:tcW w:w="1312" w:type="dxa"/>
          </w:tcPr>
          <w:p w:rsidR="00EA4B97" w:rsidRPr="003F1F20" w:rsidRDefault="00EA4B97" w:rsidP="007F29AD">
            <w:pPr>
              <w:rPr>
                <w:b/>
                <w:sz w:val="28"/>
                <w:szCs w:val="28"/>
              </w:rPr>
            </w:pPr>
            <w:r w:rsidRPr="003F1F20">
              <w:rPr>
                <w:b/>
                <w:sz w:val="28"/>
                <w:szCs w:val="28"/>
              </w:rPr>
              <w:t>Упр.</w:t>
            </w:r>
          </w:p>
        </w:tc>
      </w:tr>
      <w:tr w:rsidR="00EA4B97" w:rsidRPr="00C26526" w:rsidTr="003F1F20">
        <w:tc>
          <w:tcPr>
            <w:tcW w:w="2268" w:type="dxa"/>
          </w:tcPr>
          <w:p w:rsidR="00EA4B97" w:rsidRPr="003F1F20" w:rsidRDefault="00EA4B97" w:rsidP="007F29AD">
            <w:pPr>
              <w:rPr>
                <w:b/>
                <w:sz w:val="28"/>
                <w:szCs w:val="28"/>
              </w:rPr>
            </w:pPr>
            <w:r w:rsidRPr="003F1F20">
              <w:rPr>
                <w:b/>
                <w:sz w:val="28"/>
                <w:szCs w:val="28"/>
              </w:rPr>
              <w:t>РАЗДЕЛ I.</w:t>
            </w:r>
          </w:p>
        </w:tc>
        <w:tc>
          <w:tcPr>
            <w:tcW w:w="4320" w:type="dxa"/>
          </w:tcPr>
          <w:p w:rsidR="00EA4B97" w:rsidRPr="003F1F20" w:rsidRDefault="00EA4B97" w:rsidP="007F29AD">
            <w:pPr>
              <w:rPr>
                <w:sz w:val="28"/>
                <w:szCs w:val="28"/>
                <w:lang w:val="ru-RU"/>
              </w:rPr>
            </w:pPr>
            <w:r w:rsidRPr="003F1F20">
              <w:rPr>
                <w:sz w:val="28"/>
                <w:szCs w:val="28"/>
              </w:rPr>
              <w:t>A</w:t>
            </w:r>
            <w:r w:rsidRPr="003F1F20">
              <w:rPr>
                <w:sz w:val="28"/>
                <w:szCs w:val="28"/>
                <w:lang w:val="ru-RU"/>
              </w:rPr>
              <w:t>натомия   и физиология на ЖПО</w:t>
            </w:r>
          </w:p>
        </w:tc>
        <w:tc>
          <w:tcPr>
            <w:tcW w:w="1312" w:type="dxa"/>
          </w:tcPr>
          <w:p w:rsidR="00EA4B97" w:rsidRPr="003F1F20" w:rsidRDefault="00EA4B97" w:rsidP="003F1F20">
            <w:pPr>
              <w:jc w:val="center"/>
              <w:rPr>
                <w:b/>
                <w:sz w:val="28"/>
                <w:szCs w:val="28"/>
              </w:rPr>
            </w:pPr>
            <w:r w:rsidRPr="003F1F20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312" w:type="dxa"/>
          </w:tcPr>
          <w:p w:rsidR="00EA4B97" w:rsidRPr="003F1F20" w:rsidRDefault="00EA4B97" w:rsidP="003F1F20">
            <w:pPr>
              <w:jc w:val="center"/>
              <w:rPr>
                <w:b/>
                <w:sz w:val="28"/>
                <w:szCs w:val="28"/>
              </w:rPr>
            </w:pPr>
            <w:r w:rsidRPr="003F1F20">
              <w:rPr>
                <w:b/>
                <w:sz w:val="28"/>
                <w:szCs w:val="28"/>
              </w:rPr>
              <w:t>6</w:t>
            </w:r>
          </w:p>
        </w:tc>
      </w:tr>
      <w:tr w:rsidR="00EA4B97" w:rsidRPr="00C26526" w:rsidTr="003F1F20">
        <w:tc>
          <w:tcPr>
            <w:tcW w:w="2268" w:type="dxa"/>
          </w:tcPr>
          <w:p w:rsidR="00EA4B97" w:rsidRPr="003F1F20" w:rsidRDefault="00EA4B97" w:rsidP="007F29AD">
            <w:pPr>
              <w:rPr>
                <w:b/>
                <w:sz w:val="28"/>
                <w:szCs w:val="28"/>
              </w:rPr>
            </w:pPr>
            <w:r w:rsidRPr="003F1F20">
              <w:rPr>
                <w:b/>
                <w:sz w:val="28"/>
                <w:szCs w:val="28"/>
              </w:rPr>
              <w:t>РАЗДЕЛ II.</w:t>
            </w:r>
          </w:p>
        </w:tc>
        <w:tc>
          <w:tcPr>
            <w:tcW w:w="4320" w:type="dxa"/>
          </w:tcPr>
          <w:p w:rsidR="00EA4B97" w:rsidRPr="003F1F20" w:rsidRDefault="00EA4B97" w:rsidP="007F29AD">
            <w:pPr>
              <w:rPr>
                <w:sz w:val="28"/>
                <w:szCs w:val="28"/>
              </w:rPr>
            </w:pPr>
            <w:r w:rsidRPr="003F1F20">
              <w:rPr>
                <w:sz w:val="28"/>
                <w:szCs w:val="28"/>
              </w:rPr>
              <w:t>Физиология на нормална бременност</w:t>
            </w:r>
          </w:p>
        </w:tc>
        <w:tc>
          <w:tcPr>
            <w:tcW w:w="1312" w:type="dxa"/>
          </w:tcPr>
          <w:p w:rsidR="00EA4B97" w:rsidRPr="003F1F20" w:rsidRDefault="00EA4B97" w:rsidP="003F1F20">
            <w:pPr>
              <w:jc w:val="center"/>
              <w:rPr>
                <w:b/>
                <w:sz w:val="28"/>
                <w:szCs w:val="28"/>
              </w:rPr>
            </w:pPr>
            <w:r w:rsidRPr="003F1F20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1312" w:type="dxa"/>
          </w:tcPr>
          <w:p w:rsidR="00EA4B97" w:rsidRPr="003F1F20" w:rsidRDefault="00EA4B97" w:rsidP="003F1F20">
            <w:pPr>
              <w:jc w:val="center"/>
              <w:rPr>
                <w:b/>
                <w:sz w:val="28"/>
                <w:szCs w:val="28"/>
              </w:rPr>
            </w:pPr>
            <w:r w:rsidRPr="003F1F20">
              <w:rPr>
                <w:b/>
                <w:sz w:val="28"/>
                <w:szCs w:val="28"/>
              </w:rPr>
              <w:t>15</w:t>
            </w:r>
          </w:p>
        </w:tc>
      </w:tr>
      <w:tr w:rsidR="00EA4B97" w:rsidRPr="00C26526" w:rsidTr="003F1F20">
        <w:tc>
          <w:tcPr>
            <w:tcW w:w="2268" w:type="dxa"/>
          </w:tcPr>
          <w:p w:rsidR="00EA4B97" w:rsidRPr="003F1F20" w:rsidRDefault="00EA4B97" w:rsidP="007F29AD">
            <w:pPr>
              <w:rPr>
                <w:b/>
                <w:sz w:val="28"/>
                <w:szCs w:val="28"/>
              </w:rPr>
            </w:pPr>
            <w:r w:rsidRPr="003F1F20">
              <w:rPr>
                <w:b/>
                <w:sz w:val="28"/>
                <w:szCs w:val="28"/>
              </w:rPr>
              <w:t>РАЗДЕЛ III.</w:t>
            </w:r>
          </w:p>
        </w:tc>
        <w:tc>
          <w:tcPr>
            <w:tcW w:w="4320" w:type="dxa"/>
          </w:tcPr>
          <w:p w:rsidR="00EA4B97" w:rsidRPr="003F1F20" w:rsidRDefault="00EA4B97" w:rsidP="007F29AD">
            <w:pPr>
              <w:rPr>
                <w:sz w:val="28"/>
                <w:szCs w:val="28"/>
              </w:rPr>
            </w:pPr>
            <w:r w:rsidRPr="003F1F20">
              <w:rPr>
                <w:sz w:val="28"/>
                <w:szCs w:val="28"/>
              </w:rPr>
              <w:t>Диагностика на бременността</w:t>
            </w:r>
          </w:p>
        </w:tc>
        <w:tc>
          <w:tcPr>
            <w:tcW w:w="1312" w:type="dxa"/>
          </w:tcPr>
          <w:p w:rsidR="00EA4B97" w:rsidRPr="003F1F20" w:rsidRDefault="00EA4B97" w:rsidP="003F1F20">
            <w:pPr>
              <w:jc w:val="center"/>
              <w:rPr>
                <w:b/>
                <w:sz w:val="28"/>
                <w:szCs w:val="28"/>
              </w:rPr>
            </w:pPr>
            <w:r w:rsidRPr="003F1F20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312" w:type="dxa"/>
          </w:tcPr>
          <w:p w:rsidR="00EA4B97" w:rsidRPr="003F1F20" w:rsidRDefault="00EA4B97" w:rsidP="003F1F20">
            <w:pPr>
              <w:jc w:val="center"/>
              <w:rPr>
                <w:b/>
                <w:sz w:val="28"/>
                <w:szCs w:val="28"/>
              </w:rPr>
            </w:pPr>
            <w:r w:rsidRPr="003F1F20">
              <w:rPr>
                <w:b/>
                <w:sz w:val="28"/>
                <w:szCs w:val="28"/>
              </w:rPr>
              <w:t>9</w:t>
            </w:r>
          </w:p>
        </w:tc>
      </w:tr>
      <w:tr w:rsidR="00EA4B97" w:rsidRPr="00C26526" w:rsidTr="003F1F20">
        <w:tc>
          <w:tcPr>
            <w:tcW w:w="2268" w:type="dxa"/>
          </w:tcPr>
          <w:p w:rsidR="00EA4B97" w:rsidRPr="003F1F20" w:rsidRDefault="00EA4B97" w:rsidP="007F29AD">
            <w:pPr>
              <w:rPr>
                <w:b/>
                <w:sz w:val="28"/>
                <w:szCs w:val="28"/>
              </w:rPr>
            </w:pPr>
            <w:r w:rsidRPr="003F1F20">
              <w:rPr>
                <w:b/>
                <w:sz w:val="28"/>
                <w:szCs w:val="28"/>
              </w:rPr>
              <w:t>РАЗДЕЛ IV.</w:t>
            </w:r>
          </w:p>
        </w:tc>
        <w:tc>
          <w:tcPr>
            <w:tcW w:w="4320" w:type="dxa"/>
          </w:tcPr>
          <w:p w:rsidR="00EA4B97" w:rsidRPr="003F1F20" w:rsidRDefault="00EA4B97" w:rsidP="007F29AD">
            <w:pPr>
              <w:rPr>
                <w:sz w:val="28"/>
                <w:szCs w:val="28"/>
              </w:rPr>
            </w:pPr>
            <w:r w:rsidRPr="003F1F20">
              <w:rPr>
                <w:sz w:val="28"/>
                <w:szCs w:val="28"/>
              </w:rPr>
              <w:t>Физиология на раждането</w:t>
            </w:r>
          </w:p>
        </w:tc>
        <w:tc>
          <w:tcPr>
            <w:tcW w:w="1312" w:type="dxa"/>
          </w:tcPr>
          <w:p w:rsidR="00EA4B97" w:rsidRPr="003F1F20" w:rsidRDefault="00EA4B97" w:rsidP="003F1F20">
            <w:pPr>
              <w:jc w:val="center"/>
              <w:rPr>
                <w:b/>
                <w:sz w:val="28"/>
                <w:szCs w:val="28"/>
              </w:rPr>
            </w:pPr>
            <w:r w:rsidRPr="003F1F20"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1312" w:type="dxa"/>
          </w:tcPr>
          <w:p w:rsidR="00EA4B97" w:rsidRPr="003F1F20" w:rsidRDefault="00EA4B97" w:rsidP="003F1F20">
            <w:pPr>
              <w:jc w:val="center"/>
              <w:rPr>
                <w:b/>
                <w:sz w:val="28"/>
                <w:szCs w:val="28"/>
              </w:rPr>
            </w:pPr>
            <w:r w:rsidRPr="003F1F20">
              <w:rPr>
                <w:b/>
                <w:sz w:val="28"/>
                <w:szCs w:val="28"/>
              </w:rPr>
              <w:t>30</w:t>
            </w:r>
          </w:p>
        </w:tc>
      </w:tr>
      <w:tr w:rsidR="00EA4B97" w:rsidRPr="00C26526" w:rsidTr="003F1F20">
        <w:tc>
          <w:tcPr>
            <w:tcW w:w="2268" w:type="dxa"/>
          </w:tcPr>
          <w:p w:rsidR="00EA4B97" w:rsidRPr="003F1F20" w:rsidRDefault="00EA4B97" w:rsidP="007F29AD">
            <w:pPr>
              <w:rPr>
                <w:b/>
                <w:sz w:val="28"/>
                <w:szCs w:val="28"/>
              </w:rPr>
            </w:pPr>
            <w:r w:rsidRPr="003F1F20">
              <w:rPr>
                <w:b/>
                <w:sz w:val="28"/>
                <w:szCs w:val="28"/>
              </w:rPr>
              <w:t>РАЗДЕЛ V.</w:t>
            </w:r>
          </w:p>
        </w:tc>
        <w:tc>
          <w:tcPr>
            <w:tcW w:w="4320" w:type="dxa"/>
          </w:tcPr>
          <w:p w:rsidR="00EA4B97" w:rsidRPr="003F1F20" w:rsidRDefault="00EA4B97" w:rsidP="007F29AD">
            <w:pPr>
              <w:rPr>
                <w:sz w:val="28"/>
                <w:szCs w:val="28"/>
              </w:rPr>
            </w:pPr>
            <w:r w:rsidRPr="003F1F20">
              <w:rPr>
                <w:sz w:val="28"/>
                <w:szCs w:val="28"/>
              </w:rPr>
              <w:t>Нормален послеродов период</w:t>
            </w:r>
          </w:p>
        </w:tc>
        <w:tc>
          <w:tcPr>
            <w:tcW w:w="1312" w:type="dxa"/>
          </w:tcPr>
          <w:p w:rsidR="00EA4B97" w:rsidRPr="003F1F20" w:rsidRDefault="00EA4B97" w:rsidP="003F1F20">
            <w:pPr>
              <w:jc w:val="center"/>
              <w:rPr>
                <w:b/>
                <w:sz w:val="28"/>
                <w:szCs w:val="28"/>
              </w:rPr>
            </w:pPr>
            <w:r w:rsidRPr="003F1F20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312" w:type="dxa"/>
          </w:tcPr>
          <w:p w:rsidR="00EA4B97" w:rsidRPr="003F1F20" w:rsidRDefault="00EA4B97" w:rsidP="003F1F20">
            <w:pPr>
              <w:jc w:val="center"/>
              <w:rPr>
                <w:b/>
                <w:sz w:val="28"/>
                <w:szCs w:val="28"/>
              </w:rPr>
            </w:pPr>
            <w:r w:rsidRPr="003F1F20">
              <w:rPr>
                <w:b/>
                <w:sz w:val="28"/>
                <w:szCs w:val="28"/>
              </w:rPr>
              <w:t>5</w:t>
            </w:r>
          </w:p>
        </w:tc>
      </w:tr>
      <w:tr w:rsidR="00EA4B97" w:rsidRPr="00C26526" w:rsidTr="003F1F20">
        <w:tc>
          <w:tcPr>
            <w:tcW w:w="2268" w:type="dxa"/>
          </w:tcPr>
          <w:p w:rsidR="00EA4B97" w:rsidRPr="003F1F20" w:rsidRDefault="00EA4B97" w:rsidP="007F29AD">
            <w:pPr>
              <w:rPr>
                <w:b/>
                <w:sz w:val="28"/>
                <w:szCs w:val="28"/>
              </w:rPr>
            </w:pPr>
            <w:r w:rsidRPr="003F1F20">
              <w:rPr>
                <w:b/>
                <w:sz w:val="28"/>
                <w:szCs w:val="28"/>
              </w:rPr>
              <w:t>РАЗДЕЛ VI.</w:t>
            </w:r>
          </w:p>
        </w:tc>
        <w:tc>
          <w:tcPr>
            <w:tcW w:w="4320" w:type="dxa"/>
          </w:tcPr>
          <w:p w:rsidR="00EA4B97" w:rsidRPr="003F1F20" w:rsidRDefault="00EA4B97" w:rsidP="007F29AD">
            <w:pPr>
              <w:rPr>
                <w:sz w:val="28"/>
                <w:szCs w:val="28"/>
              </w:rPr>
            </w:pPr>
            <w:r w:rsidRPr="003F1F20">
              <w:rPr>
                <w:sz w:val="28"/>
                <w:szCs w:val="28"/>
              </w:rPr>
              <w:t>Патология на бременността</w:t>
            </w:r>
          </w:p>
        </w:tc>
        <w:tc>
          <w:tcPr>
            <w:tcW w:w="1312" w:type="dxa"/>
          </w:tcPr>
          <w:p w:rsidR="00EA4B97" w:rsidRPr="003F1F20" w:rsidRDefault="00EA4B97" w:rsidP="003F1F20">
            <w:pPr>
              <w:jc w:val="center"/>
              <w:rPr>
                <w:b/>
                <w:sz w:val="28"/>
                <w:szCs w:val="28"/>
              </w:rPr>
            </w:pPr>
            <w:r w:rsidRPr="003F1F20">
              <w:rPr>
                <w:b/>
                <w:sz w:val="28"/>
                <w:szCs w:val="28"/>
              </w:rPr>
              <w:t>25</w:t>
            </w:r>
          </w:p>
        </w:tc>
        <w:tc>
          <w:tcPr>
            <w:tcW w:w="1312" w:type="dxa"/>
          </w:tcPr>
          <w:p w:rsidR="00EA4B97" w:rsidRPr="003F1F20" w:rsidRDefault="00EA4B97" w:rsidP="003F1F20">
            <w:pPr>
              <w:jc w:val="center"/>
              <w:rPr>
                <w:b/>
                <w:sz w:val="28"/>
                <w:szCs w:val="28"/>
              </w:rPr>
            </w:pPr>
            <w:r w:rsidRPr="003F1F20">
              <w:rPr>
                <w:b/>
                <w:sz w:val="28"/>
                <w:szCs w:val="28"/>
              </w:rPr>
              <w:t>25</w:t>
            </w:r>
          </w:p>
        </w:tc>
      </w:tr>
      <w:tr w:rsidR="00EA4B97" w:rsidRPr="00C26526" w:rsidTr="003F1F20">
        <w:tc>
          <w:tcPr>
            <w:tcW w:w="2268" w:type="dxa"/>
          </w:tcPr>
          <w:p w:rsidR="00EA4B97" w:rsidRPr="003F1F20" w:rsidRDefault="00EA4B97" w:rsidP="007F29AD">
            <w:pPr>
              <w:rPr>
                <w:b/>
                <w:sz w:val="28"/>
                <w:szCs w:val="28"/>
              </w:rPr>
            </w:pPr>
            <w:r w:rsidRPr="003F1F20">
              <w:rPr>
                <w:b/>
                <w:sz w:val="28"/>
                <w:szCs w:val="28"/>
              </w:rPr>
              <w:t>РАЗДЕЛ VII.</w:t>
            </w:r>
          </w:p>
        </w:tc>
        <w:tc>
          <w:tcPr>
            <w:tcW w:w="4320" w:type="dxa"/>
          </w:tcPr>
          <w:p w:rsidR="00EA4B97" w:rsidRPr="003F1F20" w:rsidRDefault="00EA4B97" w:rsidP="007F29AD">
            <w:pPr>
              <w:rPr>
                <w:sz w:val="28"/>
                <w:szCs w:val="28"/>
              </w:rPr>
            </w:pPr>
            <w:r w:rsidRPr="003F1F20">
              <w:rPr>
                <w:sz w:val="28"/>
                <w:szCs w:val="28"/>
              </w:rPr>
              <w:t>Патология на раждането</w:t>
            </w:r>
          </w:p>
        </w:tc>
        <w:tc>
          <w:tcPr>
            <w:tcW w:w="1312" w:type="dxa"/>
          </w:tcPr>
          <w:p w:rsidR="00EA4B97" w:rsidRPr="003F1F20" w:rsidRDefault="00EA4B97" w:rsidP="003F1F20">
            <w:pPr>
              <w:jc w:val="center"/>
              <w:rPr>
                <w:b/>
                <w:sz w:val="28"/>
                <w:szCs w:val="28"/>
              </w:rPr>
            </w:pPr>
            <w:r w:rsidRPr="003F1F20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1312" w:type="dxa"/>
          </w:tcPr>
          <w:p w:rsidR="00EA4B97" w:rsidRPr="003F1F20" w:rsidRDefault="00EA4B97" w:rsidP="003F1F20">
            <w:pPr>
              <w:jc w:val="center"/>
              <w:rPr>
                <w:b/>
                <w:sz w:val="28"/>
                <w:szCs w:val="28"/>
              </w:rPr>
            </w:pPr>
            <w:r w:rsidRPr="003F1F20">
              <w:rPr>
                <w:b/>
                <w:sz w:val="28"/>
                <w:szCs w:val="28"/>
              </w:rPr>
              <w:t>18</w:t>
            </w:r>
          </w:p>
        </w:tc>
      </w:tr>
      <w:tr w:rsidR="00EA4B97" w:rsidRPr="00C26526" w:rsidTr="003F1F20">
        <w:tc>
          <w:tcPr>
            <w:tcW w:w="2268" w:type="dxa"/>
          </w:tcPr>
          <w:p w:rsidR="00EA4B97" w:rsidRPr="003F1F20" w:rsidRDefault="00EA4B97" w:rsidP="007F29AD">
            <w:pPr>
              <w:rPr>
                <w:b/>
                <w:sz w:val="28"/>
                <w:szCs w:val="28"/>
              </w:rPr>
            </w:pPr>
            <w:r w:rsidRPr="003F1F20">
              <w:rPr>
                <w:b/>
                <w:sz w:val="28"/>
                <w:szCs w:val="28"/>
              </w:rPr>
              <w:t>РАЗДЕЛ VIII.</w:t>
            </w:r>
          </w:p>
        </w:tc>
        <w:tc>
          <w:tcPr>
            <w:tcW w:w="4320" w:type="dxa"/>
          </w:tcPr>
          <w:p w:rsidR="00EA4B97" w:rsidRPr="003F1F20" w:rsidRDefault="00EA4B97" w:rsidP="007F29AD">
            <w:pPr>
              <w:rPr>
                <w:sz w:val="28"/>
                <w:szCs w:val="28"/>
              </w:rPr>
            </w:pPr>
            <w:r w:rsidRPr="003F1F20">
              <w:rPr>
                <w:sz w:val="28"/>
                <w:szCs w:val="28"/>
              </w:rPr>
              <w:t>Патология на послеродовия период</w:t>
            </w:r>
          </w:p>
        </w:tc>
        <w:tc>
          <w:tcPr>
            <w:tcW w:w="1312" w:type="dxa"/>
          </w:tcPr>
          <w:p w:rsidR="00EA4B97" w:rsidRPr="003F1F20" w:rsidRDefault="00EA4B97" w:rsidP="003F1F20">
            <w:pPr>
              <w:jc w:val="center"/>
              <w:rPr>
                <w:b/>
                <w:sz w:val="28"/>
                <w:szCs w:val="28"/>
              </w:rPr>
            </w:pPr>
            <w:r w:rsidRPr="003F1F20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1312" w:type="dxa"/>
          </w:tcPr>
          <w:p w:rsidR="00EA4B97" w:rsidRPr="003F1F20" w:rsidRDefault="00EA4B97" w:rsidP="003F1F20">
            <w:pPr>
              <w:jc w:val="center"/>
              <w:rPr>
                <w:b/>
                <w:sz w:val="28"/>
                <w:szCs w:val="28"/>
              </w:rPr>
            </w:pPr>
            <w:r w:rsidRPr="003F1F20">
              <w:rPr>
                <w:b/>
                <w:sz w:val="28"/>
                <w:szCs w:val="28"/>
              </w:rPr>
              <w:t>12</w:t>
            </w:r>
          </w:p>
        </w:tc>
      </w:tr>
      <w:tr w:rsidR="00EA4B97" w:rsidRPr="00C26526" w:rsidTr="003F1F20">
        <w:tc>
          <w:tcPr>
            <w:tcW w:w="2268" w:type="dxa"/>
          </w:tcPr>
          <w:p w:rsidR="00EA4B97" w:rsidRPr="003F1F20" w:rsidRDefault="00EA4B97" w:rsidP="007F29AD">
            <w:pPr>
              <w:rPr>
                <w:b/>
                <w:sz w:val="28"/>
                <w:szCs w:val="28"/>
              </w:rPr>
            </w:pPr>
            <w:r w:rsidRPr="003F1F20">
              <w:rPr>
                <w:b/>
                <w:sz w:val="28"/>
                <w:szCs w:val="28"/>
              </w:rPr>
              <w:t>РАЗДЕЛ IX.</w:t>
            </w:r>
          </w:p>
        </w:tc>
        <w:tc>
          <w:tcPr>
            <w:tcW w:w="4320" w:type="dxa"/>
          </w:tcPr>
          <w:p w:rsidR="00EA4B97" w:rsidRPr="003F1F20" w:rsidRDefault="00EA4B97" w:rsidP="007F29AD">
            <w:pPr>
              <w:rPr>
                <w:sz w:val="28"/>
                <w:szCs w:val="28"/>
                <w:lang w:val="ru-RU"/>
              </w:rPr>
            </w:pPr>
            <w:r w:rsidRPr="003F1F20">
              <w:rPr>
                <w:sz w:val="28"/>
                <w:szCs w:val="28"/>
                <w:lang w:val="ru-RU"/>
              </w:rPr>
              <w:t>Застрашен плод и оперативно акушерство</w:t>
            </w:r>
          </w:p>
        </w:tc>
        <w:tc>
          <w:tcPr>
            <w:tcW w:w="1312" w:type="dxa"/>
          </w:tcPr>
          <w:p w:rsidR="00EA4B97" w:rsidRPr="003F1F20" w:rsidRDefault="00EA4B97" w:rsidP="003F1F20">
            <w:pPr>
              <w:jc w:val="center"/>
              <w:rPr>
                <w:b/>
                <w:sz w:val="28"/>
                <w:szCs w:val="28"/>
              </w:rPr>
            </w:pPr>
            <w:r w:rsidRPr="003F1F20"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1312" w:type="dxa"/>
          </w:tcPr>
          <w:p w:rsidR="00EA4B97" w:rsidRPr="003F1F20" w:rsidRDefault="00EA4B97" w:rsidP="003F1F20">
            <w:pPr>
              <w:jc w:val="center"/>
              <w:rPr>
                <w:b/>
                <w:sz w:val="28"/>
                <w:szCs w:val="28"/>
              </w:rPr>
            </w:pPr>
            <w:r w:rsidRPr="003F1F20">
              <w:rPr>
                <w:b/>
                <w:sz w:val="28"/>
                <w:szCs w:val="28"/>
              </w:rPr>
              <w:t>30</w:t>
            </w:r>
          </w:p>
        </w:tc>
      </w:tr>
    </w:tbl>
    <w:p w:rsidR="00EA4B97" w:rsidRDefault="00EA4B97" w:rsidP="00F55CB3">
      <w:pPr>
        <w:rPr>
          <w:b/>
          <w:sz w:val="32"/>
          <w:szCs w:val="32"/>
        </w:rPr>
      </w:pPr>
    </w:p>
    <w:p w:rsidR="00EA4B97" w:rsidRDefault="00EA4B97" w:rsidP="00F55CB3">
      <w:pPr>
        <w:rPr>
          <w:b/>
          <w:sz w:val="32"/>
          <w:szCs w:val="32"/>
        </w:rPr>
      </w:pPr>
    </w:p>
    <w:p w:rsidR="00EA4B97" w:rsidRPr="00F55CB3" w:rsidRDefault="00EA4B97" w:rsidP="00F55CB3">
      <w:pPr>
        <w:numPr>
          <w:ilvl w:val="0"/>
          <w:numId w:val="14"/>
        </w:numPr>
        <w:rPr>
          <w:b/>
          <w:sz w:val="28"/>
          <w:szCs w:val="28"/>
          <w:lang w:val="ru-RU"/>
        </w:rPr>
      </w:pPr>
      <w:r w:rsidRPr="00F55CB3">
        <w:rPr>
          <w:b/>
          <w:sz w:val="28"/>
          <w:szCs w:val="28"/>
          <w:lang w:val="ru-RU"/>
        </w:rPr>
        <w:t>РАЗПРЕДЕЛЕНИЕ НА УЧЕБНИЯ МАТЕРИАЛ ПО  ТЕМИ</w:t>
      </w:r>
    </w:p>
    <w:p w:rsidR="00EA4B97" w:rsidRPr="00F55CB3" w:rsidRDefault="00EA4B97" w:rsidP="00F55CB3">
      <w:pPr>
        <w:ind w:left="360"/>
        <w:rPr>
          <w:b/>
          <w:sz w:val="32"/>
          <w:szCs w:val="32"/>
          <w:lang w:val="ru-RU"/>
        </w:rPr>
      </w:pPr>
    </w:p>
    <w:p w:rsidR="00EA4B97" w:rsidRPr="00F55CB3" w:rsidRDefault="00EA4B97" w:rsidP="00F55CB3">
      <w:pPr>
        <w:ind w:left="360"/>
        <w:rPr>
          <w:b/>
          <w:sz w:val="32"/>
          <w:szCs w:val="32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48"/>
        <w:gridCol w:w="1440"/>
        <w:gridCol w:w="1724"/>
      </w:tblGrid>
      <w:tr w:rsidR="00EA4B97" w:rsidTr="003F1F20">
        <w:tc>
          <w:tcPr>
            <w:tcW w:w="6048" w:type="dxa"/>
          </w:tcPr>
          <w:p w:rsidR="00EA4B97" w:rsidRPr="003F1F20" w:rsidRDefault="00EA4B97" w:rsidP="003F1F20">
            <w:pPr>
              <w:jc w:val="center"/>
              <w:rPr>
                <w:b/>
                <w:sz w:val="32"/>
                <w:szCs w:val="32"/>
              </w:rPr>
            </w:pPr>
            <w:r w:rsidRPr="003F1F20">
              <w:rPr>
                <w:b/>
                <w:sz w:val="32"/>
                <w:szCs w:val="32"/>
              </w:rPr>
              <w:t>ТЕМИ</w:t>
            </w:r>
          </w:p>
        </w:tc>
        <w:tc>
          <w:tcPr>
            <w:tcW w:w="3164" w:type="dxa"/>
            <w:gridSpan w:val="2"/>
          </w:tcPr>
          <w:p w:rsidR="00EA4B97" w:rsidRPr="003F1F20" w:rsidRDefault="00EA4B97" w:rsidP="003F1F20">
            <w:pPr>
              <w:jc w:val="center"/>
              <w:rPr>
                <w:b/>
                <w:i/>
                <w:sz w:val="32"/>
                <w:szCs w:val="32"/>
              </w:rPr>
            </w:pPr>
            <w:r w:rsidRPr="003F1F20">
              <w:rPr>
                <w:b/>
                <w:i/>
                <w:sz w:val="32"/>
                <w:szCs w:val="32"/>
              </w:rPr>
              <w:t>Часове</w:t>
            </w:r>
          </w:p>
        </w:tc>
      </w:tr>
      <w:tr w:rsidR="00EA4B97" w:rsidTr="003F1F20">
        <w:tc>
          <w:tcPr>
            <w:tcW w:w="6048" w:type="dxa"/>
          </w:tcPr>
          <w:p w:rsidR="00EA4B97" w:rsidRPr="003F1F20" w:rsidRDefault="00EA4B97" w:rsidP="003F1F20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  <w:i/>
                <w:sz w:val="32"/>
                <w:szCs w:val="32"/>
              </w:rPr>
            </w:pPr>
            <w:r w:rsidRPr="003F1F20">
              <w:rPr>
                <w:b/>
                <w:i/>
                <w:sz w:val="32"/>
                <w:szCs w:val="32"/>
              </w:rPr>
              <w:t>Теория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  <w:i/>
                <w:sz w:val="32"/>
                <w:szCs w:val="32"/>
              </w:rPr>
            </w:pPr>
            <w:r w:rsidRPr="003F1F20">
              <w:rPr>
                <w:b/>
                <w:i/>
                <w:sz w:val="32"/>
                <w:szCs w:val="32"/>
              </w:rPr>
              <w:t>Упражн.</w:t>
            </w:r>
          </w:p>
        </w:tc>
      </w:tr>
      <w:tr w:rsidR="00EA4B97" w:rsidRPr="00C26526" w:rsidTr="003F1F20">
        <w:tc>
          <w:tcPr>
            <w:tcW w:w="6048" w:type="dxa"/>
          </w:tcPr>
          <w:p w:rsidR="00EA4B97" w:rsidRPr="003F1F20" w:rsidRDefault="00EA4B97" w:rsidP="003F1F20">
            <w:pPr>
              <w:jc w:val="center"/>
              <w:rPr>
                <w:b/>
                <w:color w:val="000080"/>
                <w:sz w:val="28"/>
                <w:szCs w:val="28"/>
                <w:lang w:val="ru-RU"/>
              </w:rPr>
            </w:pPr>
            <w:r w:rsidRPr="003F1F20">
              <w:rPr>
                <w:b/>
                <w:color w:val="000080"/>
                <w:sz w:val="28"/>
                <w:szCs w:val="28"/>
                <w:lang w:val="ru-RU"/>
              </w:rPr>
              <w:t xml:space="preserve">РАЗДЕЛ </w:t>
            </w:r>
            <w:r w:rsidRPr="003F1F20">
              <w:rPr>
                <w:b/>
                <w:color w:val="000080"/>
                <w:sz w:val="28"/>
                <w:szCs w:val="28"/>
              </w:rPr>
              <w:t>I</w:t>
            </w:r>
            <w:r w:rsidRPr="003F1F20">
              <w:rPr>
                <w:b/>
                <w:color w:val="000080"/>
                <w:sz w:val="28"/>
                <w:szCs w:val="28"/>
                <w:lang w:val="ru-RU"/>
              </w:rPr>
              <w:t>.</w:t>
            </w:r>
            <w:r w:rsidRPr="003F1F20">
              <w:rPr>
                <w:color w:val="000080"/>
                <w:sz w:val="28"/>
                <w:szCs w:val="28"/>
                <w:lang w:val="ru-RU"/>
              </w:rPr>
              <w:t xml:space="preserve"> </w:t>
            </w:r>
            <w:r w:rsidRPr="003F1F20">
              <w:rPr>
                <w:b/>
                <w:i/>
                <w:color w:val="000080"/>
                <w:sz w:val="28"/>
                <w:szCs w:val="28"/>
              </w:rPr>
              <w:t>A</w:t>
            </w:r>
            <w:r w:rsidRPr="003F1F20">
              <w:rPr>
                <w:b/>
                <w:i/>
                <w:color w:val="000080"/>
                <w:sz w:val="28"/>
                <w:szCs w:val="28"/>
                <w:lang w:val="ru-RU"/>
              </w:rPr>
              <w:t>натомия   и физиология на ЖПО</w:t>
            </w: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  <w:i/>
                <w:color w:val="000080"/>
                <w:sz w:val="28"/>
                <w:szCs w:val="28"/>
              </w:rPr>
            </w:pPr>
            <w:r w:rsidRPr="003F1F20">
              <w:rPr>
                <w:b/>
                <w:i/>
                <w:color w:val="000080"/>
                <w:sz w:val="28"/>
                <w:szCs w:val="28"/>
              </w:rPr>
              <w:t>10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  <w:i/>
                <w:color w:val="000080"/>
                <w:sz w:val="28"/>
                <w:szCs w:val="28"/>
              </w:rPr>
            </w:pPr>
            <w:r w:rsidRPr="003F1F20">
              <w:rPr>
                <w:b/>
                <w:i/>
                <w:color w:val="000080"/>
                <w:sz w:val="28"/>
                <w:szCs w:val="28"/>
              </w:rPr>
              <w:t>6</w:t>
            </w:r>
          </w:p>
        </w:tc>
      </w:tr>
      <w:tr w:rsidR="00EA4B97" w:rsidRPr="00C26526" w:rsidTr="003F1F20">
        <w:tc>
          <w:tcPr>
            <w:tcW w:w="6048" w:type="dxa"/>
          </w:tcPr>
          <w:p w:rsidR="00EA4B97" w:rsidRPr="003F1F20" w:rsidRDefault="00EA4B97" w:rsidP="007F29AD">
            <w:pPr>
              <w:rPr>
                <w:b/>
                <w:lang w:val="ru-RU"/>
              </w:rPr>
            </w:pPr>
            <w:r w:rsidRPr="003F1F20">
              <w:rPr>
                <w:b/>
                <w:lang w:val="ru-RU"/>
              </w:rPr>
              <w:t xml:space="preserve">1.1. Предмет и задачи на акушерството и акушерското образование. </w:t>
            </w:r>
          </w:p>
          <w:p w:rsidR="00EA4B97" w:rsidRPr="003F1F20" w:rsidRDefault="00EA4B97" w:rsidP="007F29AD">
            <w:pPr>
              <w:rPr>
                <w:b/>
                <w:lang w:val="ru-RU"/>
              </w:rPr>
            </w:pP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1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</w:p>
        </w:tc>
      </w:tr>
      <w:tr w:rsidR="00EA4B97" w:rsidRPr="00C26526" w:rsidTr="003F1F20">
        <w:tc>
          <w:tcPr>
            <w:tcW w:w="6048" w:type="dxa"/>
          </w:tcPr>
          <w:p w:rsidR="00EA4B97" w:rsidRPr="003F1F20" w:rsidRDefault="00EA4B97" w:rsidP="007F29AD">
            <w:pPr>
              <w:rPr>
                <w:b/>
                <w:lang w:val="ru-RU"/>
              </w:rPr>
            </w:pPr>
          </w:p>
          <w:p w:rsidR="00EA4B97" w:rsidRPr="003F1F20" w:rsidRDefault="00EA4B97" w:rsidP="007F29AD">
            <w:pPr>
              <w:rPr>
                <w:b/>
                <w:lang w:val="ru-RU"/>
              </w:rPr>
            </w:pPr>
            <w:r w:rsidRPr="003F1F20">
              <w:rPr>
                <w:b/>
                <w:lang w:val="ru-RU"/>
              </w:rPr>
              <w:t>1.2. Анатомия на външни и вътрешни полови органи.</w:t>
            </w: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</w:tr>
      <w:tr w:rsidR="00EA4B97" w:rsidRPr="00C26526" w:rsidTr="003F1F20">
        <w:tc>
          <w:tcPr>
            <w:tcW w:w="6048" w:type="dxa"/>
          </w:tcPr>
          <w:p w:rsidR="00EA4B97" w:rsidRPr="003F1F20" w:rsidRDefault="00EA4B97" w:rsidP="007F29AD">
            <w:pPr>
              <w:rPr>
                <w:b/>
                <w:lang w:val="ru-RU"/>
              </w:rPr>
            </w:pPr>
            <w:r w:rsidRPr="003F1F20">
              <w:rPr>
                <w:b/>
                <w:lang w:val="ru-RU"/>
              </w:rPr>
              <w:t>1.3. Ембрионално развитие на пикочо-половата система на жената и мъжа.</w:t>
            </w:r>
          </w:p>
          <w:p w:rsidR="00EA4B97" w:rsidRPr="003F1F20" w:rsidRDefault="00EA4B97" w:rsidP="007F29AD">
            <w:pPr>
              <w:rPr>
                <w:b/>
                <w:lang w:val="ru-RU"/>
              </w:rPr>
            </w:pP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1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</w:p>
        </w:tc>
      </w:tr>
      <w:tr w:rsidR="00EA4B97" w:rsidRPr="00C26526" w:rsidTr="003F1F20">
        <w:tc>
          <w:tcPr>
            <w:tcW w:w="6048" w:type="dxa"/>
          </w:tcPr>
          <w:p w:rsidR="00EA4B97" w:rsidRPr="003F1F20" w:rsidRDefault="00EA4B97" w:rsidP="007F29AD">
            <w:pPr>
              <w:rPr>
                <w:b/>
              </w:rPr>
            </w:pPr>
            <w:r w:rsidRPr="003F1F20">
              <w:rPr>
                <w:b/>
                <w:lang w:val="ru-RU"/>
              </w:rPr>
              <w:t xml:space="preserve">1.4. Овариално – менструален цикъл, промени в яйчниците и ендометриума. </w:t>
            </w:r>
            <w:r w:rsidRPr="003F1F20">
              <w:rPr>
                <w:b/>
              </w:rPr>
              <w:t>Нервно – хормонална регулация.</w:t>
            </w:r>
          </w:p>
          <w:p w:rsidR="00EA4B97" w:rsidRPr="003F1F20" w:rsidRDefault="00EA4B97" w:rsidP="007F29AD">
            <w:pPr>
              <w:rPr>
                <w:b/>
              </w:rPr>
            </w:pP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1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</w:p>
        </w:tc>
      </w:tr>
      <w:tr w:rsidR="00EA4B97" w:rsidRPr="00C26526" w:rsidTr="003F1F20">
        <w:tc>
          <w:tcPr>
            <w:tcW w:w="6048" w:type="dxa"/>
          </w:tcPr>
          <w:p w:rsidR="00EA4B97" w:rsidRPr="003F1F20" w:rsidRDefault="00EA4B97" w:rsidP="007F29AD">
            <w:pPr>
              <w:rPr>
                <w:b/>
                <w:lang w:val="ru-RU"/>
              </w:rPr>
            </w:pPr>
            <w:r w:rsidRPr="003F1F20">
              <w:rPr>
                <w:b/>
                <w:lang w:val="ru-RU"/>
              </w:rPr>
              <w:t>1.5. Кръвоснабдяване, лимфоснабдяване и инервация на ЖПО и тазовото дъно</w:t>
            </w:r>
          </w:p>
          <w:p w:rsidR="00EA4B97" w:rsidRPr="003F1F20" w:rsidRDefault="00EA4B97" w:rsidP="007F29AD">
            <w:pPr>
              <w:rPr>
                <w:b/>
                <w:lang w:val="ru-RU"/>
              </w:rPr>
            </w:pP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1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</w:p>
        </w:tc>
      </w:tr>
      <w:tr w:rsidR="00EA4B97" w:rsidRPr="00C26526" w:rsidTr="003F1F20">
        <w:tc>
          <w:tcPr>
            <w:tcW w:w="6048" w:type="dxa"/>
          </w:tcPr>
          <w:p w:rsidR="00EA4B97" w:rsidRPr="003F1F20" w:rsidRDefault="00EA4B97" w:rsidP="007F29AD">
            <w:pPr>
              <w:rPr>
                <w:b/>
              </w:rPr>
            </w:pPr>
            <w:r w:rsidRPr="003F1F20">
              <w:rPr>
                <w:b/>
              </w:rPr>
              <w:t>1.6. Таз – анатомия, размери, плоскости.</w:t>
            </w:r>
          </w:p>
          <w:p w:rsidR="00EA4B97" w:rsidRPr="003F1F20" w:rsidRDefault="00EA4B97" w:rsidP="007F29AD">
            <w:pPr>
              <w:rPr>
                <w:b/>
              </w:rPr>
            </w:pP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</w:tr>
      <w:tr w:rsidR="00EA4B97" w:rsidRPr="00C26526" w:rsidTr="003F1F20">
        <w:tc>
          <w:tcPr>
            <w:tcW w:w="6048" w:type="dxa"/>
          </w:tcPr>
          <w:p w:rsidR="00EA4B97" w:rsidRPr="003F1F20" w:rsidRDefault="00EA4B97" w:rsidP="007F29AD">
            <w:pPr>
              <w:rPr>
                <w:b/>
                <w:lang w:val="ru-RU"/>
              </w:rPr>
            </w:pPr>
            <w:r w:rsidRPr="003F1F20">
              <w:rPr>
                <w:b/>
                <w:lang w:val="ru-RU"/>
              </w:rPr>
              <w:t>1.7. Тазово-съединителна тъкан, удържащ и поддържащ матката апарат.</w:t>
            </w: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1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1</w:t>
            </w:r>
          </w:p>
        </w:tc>
      </w:tr>
      <w:tr w:rsidR="00EA4B97" w:rsidRPr="00C26526" w:rsidTr="003F1F20">
        <w:tc>
          <w:tcPr>
            <w:tcW w:w="6048" w:type="dxa"/>
          </w:tcPr>
          <w:p w:rsidR="00EA4B97" w:rsidRPr="003F1F20" w:rsidRDefault="00EA4B97" w:rsidP="007F29AD">
            <w:pPr>
              <w:rPr>
                <w:b/>
                <w:lang w:val="ru-RU"/>
              </w:rPr>
            </w:pPr>
            <w:r w:rsidRPr="003F1F20">
              <w:rPr>
                <w:b/>
                <w:lang w:val="ru-RU"/>
              </w:rPr>
              <w:t>1.8. Млечни жлези – анатомия, хистология, инервация, кръвоснабдяване.</w:t>
            </w: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1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1</w:t>
            </w:r>
          </w:p>
        </w:tc>
      </w:tr>
      <w:tr w:rsidR="00EA4B97" w:rsidRPr="00C26526" w:rsidTr="003F1F20">
        <w:tc>
          <w:tcPr>
            <w:tcW w:w="6048" w:type="dxa"/>
          </w:tcPr>
          <w:p w:rsidR="00EA4B97" w:rsidRPr="003F1F20" w:rsidRDefault="00EA4B97" w:rsidP="007F29AD">
            <w:pPr>
              <w:rPr>
                <w:b/>
                <w:i/>
                <w:color w:val="000080"/>
                <w:sz w:val="28"/>
                <w:szCs w:val="28"/>
                <w:lang w:val="ru-RU"/>
              </w:rPr>
            </w:pPr>
            <w:r w:rsidRPr="003F1F20">
              <w:rPr>
                <w:b/>
                <w:i/>
                <w:color w:val="000080"/>
                <w:sz w:val="28"/>
                <w:szCs w:val="28"/>
                <w:lang w:val="ru-RU"/>
              </w:rPr>
              <w:t xml:space="preserve">РАЗДЕЛ </w:t>
            </w:r>
            <w:r w:rsidRPr="003F1F20">
              <w:rPr>
                <w:b/>
                <w:i/>
                <w:color w:val="000080"/>
                <w:sz w:val="28"/>
                <w:szCs w:val="28"/>
              </w:rPr>
              <w:t>II</w:t>
            </w:r>
            <w:r w:rsidRPr="003F1F20">
              <w:rPr>
                <w:b/>
                <w:i/>
                <w:color w:val="000080"/>
                <w:sz w:val="28"/>
                <w:szCs w:val="28"/>
                <w:lang w:val="ru-RU"/>
              </w:rPr>
              <w:t>. Физиология на нормална бременност</w:t>
            </w: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  <w:i/>
                <w:color w:val="000080"/>
                <w:sz w:val="28"/>
                <w:szCs w:val="28"/>
              </w:rPr>
            </w:pPr>
            <w:r w:rsidRPr="003F1F20">
              <w:rPr>
                <w:b/>
                <w:i/>
                <w:color w:val="000080"/>
                <w:sz w:val="28"/>
                <w:szCs w:val="28"/>
              </w:rPr>
              <w:t>12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  <w:i/>
                <w:color w:val="000080"/>
                <w:sz w:val="28"/>
                <w:szCs w:val="28"/>
              </w:rPr>
            </w:pPr>
            <w:r w:rsidRPr="003F1F20">
              <w:rPr>
                <w:b/>
                <w:i/>
                <w:color w:val="000080"/>
                <w:sz w:val="28"/>
                <w:szCs w:val="28"/>
              </w:rPr>
              <w:t>15</w:t>
            </w:r>
          </w:p>
        </w:tc>
      </w:tr>
      <w:tr w:rsidR="00EA4B97" w:rsidRPr="00C26526" w:rsidTr="003F1F20">
        <w:tc>
          <w:tcPr>
            <w:tcW w:w="6048" w:type="dxa"/>
          </w:tcPr>
          <w:p w:rsidR="00EA4B97" w:rsidRPr="003F1F20" w:rsidRDefault="00EA4B97" w:rsidP="007F29AD">
            <w:pPr>
              <w:rPr>
                <w:b/>
                <w:lang w:val="ru-RU"/>
              </w:rPr>
            </w:pPr>
            <w:r w:rsidRPr="003F1F20">
              <w:rPr>
                <w:b/>
                <w:lang w:val="ru-RU"/>
              </w:rPr>
              <w:t>2.1. Полови клетки, овогенеза, сперматогенеза, оплождане, промени в ендометриума.</w:t>
            </w: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1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</w:p>
        </w:tc>
      </w:tr>
      <w:tr w:rsidR="00EA4B97" w:rsidRPr="00C26526" w:rsidTr="003F1F20">
        <w:tc>
          <w:tcPr>
            <w:tcW w:w="6048" w:type="dxa"/>
          </w:tcPr>
          <w:p w:rsidR="00EA4B97" w:rsidRPr="003F1F20" w:rsidRDefault="00EA4B97" w:rsidP="007F29AD">
            <w:pPr>
              <w:rPr>
                <w:b/>
                <w:lang w:val="ru-RU"/>
              </w:rPr>
            </w:pPr>
            <w:r w:rsidRPr="003F1F20">
              <w:rPr>
                <w:b/>
                <w:lang w:val="ru-RU"/>
              </w:rPr>
              <w:t>2.2. Фази в развитието на плодното яйце до и след имплантирането му.</w:t>
            </w: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1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</w:p>
        </w:tc>
      </w:tr>
      <w:tr w:rsidR="00EA4B97" w:rsidRPr="00C26526" w:rsidTr="003F1F20">
        <w:tc>
          <w:tcPr>
            <w:tcW w:w="6048" w:type="dxa"/>
          </w:tcPr>
          <w:p w:rsidR="00EA4B97" w:rsidRPr="003F1F20" w:rsidRDefault="00EA4B97" w:rsidP="007F29AD">
            <w:pPr>
              <w:rPr>
                <w:b/>
                <w:lang w:val="ru-RU"/>
              </w:rPr>
            </w:pPr>
            <w:r w:rsidRPr="003F1F20">
              <w:rPr>
                <w:b/>
                <w:lang w:val="ru-RU"/>
              </w:rPr>
              <w:t>2.3. Плацента – образуване, хистологичен строеж, физиология и функции.</w:t>
            </w: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</w:tr>
      <w:tr w:rsidR="00EA4B97" w:rsidRPr="00C26526" w:rsidTr="003F1F20">
        <w:tc>
          <w:tcPr>
            <w:tcW w:w="6048" w:type="dxa"/>
          </w:tcPr>
          <w:p w:rsidR="00EA4B97" w:rsidRPr="003F1F20" w:rsidRDefault="00EA4B97" w:rsidP="007F29AD">
            <w:pPr>
              <w:rPr>
                <w:b/>
                <w:lang w:val="ru-RU"/>
              </w:rPr>
            </w:pPr>
            <w:r w:rsidRPr="003F1F20">
              <w:rPr>
                <w:b/>
                <w:lang w:val="ru-RU"/>
              </w:rPr>
              <w:t>2.4. Обвивка на плодното яйце, околоплодната течност, пъпна връв: образуване, строеж, физиология.</w:t>
            </w: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1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1</w:t>
            </w:r>
          </w:p>
        </w:tc>
      </w:tr>
      <w:tr w:rsidR="00EA4B97" w:rsidRPr="00C26526" w:rsidTr="003F1F20">
        <w:tc>
          <w:tcPr>
            <w:tcW w:w="6048" w:type="dxa"/>
          </w:tcPr>
          <w:p w:rsidR="00EA4B97" w:rsidRPr="003F1F20" w:rsidRDefault="00EA4B97" w:rsidP="007F29AD">
            <w:pPr>
              <w:rPr>
                <w:b/>
                <w:lang w:val="ru-RU"/>
              </w:rPr>
            </w:pPr>
            <w:r w:rsidRPr="003F1F20">
              <w:rPr>
                <w:b/>
                <w:lang w:val="ru-RU"/>
              </w:rPr>
              <w:t>2.5. Анатомо-физиологични особености на плода:</w:t>
            </w:r>
          </w:p>
          <w:p w:rsidR="00EA4B97" w:rsidRPr="003F1F20" w:rsidRDefault="00EA4B97" w:rsidP="007F29AD">
            <w:pPr>
              <w:rPr>
                <w:b/>
                <w:lang w:val="ru-RU"/>
              </w:rPr>
            </w:pPr>
            <w:r w:rsidRPr="003F1F20">
              <w:rPr>
                <w:b/>
                <w:lang w:val="ru-RU"/>
              </w:rPr>
              <w:t>1.5.1. Понятие, развитие по месеци, фактори влияещи върху развитието му, време на поява на ядрата на вкостяване.</w:t>
            </w: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1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</w:tr>
      <w:tr w:rsidR="00EA4B97" w:rsidRPr="00C26526" w:rsidTr="003F1F20">
        <w:tc>
          <w:tcPr>
            <w:tcW w:w="6048" w:type="dxa"/>
          </w:tcPr>
          <w:p w:rsidR="00EA4B97" w:rsidRPr="003F1F20" w:rsidRDefault="00EA4B97" w:rsidP="007F29AD">
            <w:pPr>
              <w:rPr>
                <w:b/>
                <w:lang w:val="ru-RU"/>
              </w:rPr>
            </w:pPr>
            <w:r w:rsidRPr="003F1F20">
              <w:rPr>
                <w:b/>
                <w:lang w:val="ru-RU"/>
              </w:rPr>
              <w:t>1.5.2. Размери на тялото и главата на доносен и зрял плод</w:t>
            </w: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1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</w:tr>
      <w:tr w:rsidR="00EA4B97" w:rsidRPr="00C26526" w:rsidTr="003F1F20">
        <w:tc>
          <w:tcPr>
            <w:tcW w:w="6048" w:type="dxa"/>
          </w:tcPr>
          <w:p w:rsidR="00EA4B97" w:rsidRPr="003F1F20" w:rsidRDefault="00EA4B97" w:rsidP="007F29AD">
            <w:pPr>
              <w:rPr>
                <w:b/>
                <w:lang w:val="ru-RU"/>
              </w:rPr>
            </w:pPr>
            <w:r w:rsidRPr="003F1F20">
              <w:rPr>
                <w:b/>
                <w:lang w:val="ru-RU"/>
              </w:rPr>
              <w:t>1.5.3. Понятие за доносеност и зрялост на плода</w:t>
            </w: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1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</w:tr>
      <w:tr w:rsidR="00EA4B97" w:rsidRPr="00C26526" w:rsidTr="003F1F20">
        <w:tc>
          <w:tcPr>
            <w:tcW w:w="6048" w:type="dxa"/>
          </w:tcPr>
          <w:p w:rsidR="00EA4B97" w:rsidRPr="003F1F20" w:rsidRDefault="00EA4B97" w:rsidP="007F29AD">
            <w:pPr>
              <w:rPr>
                <w:b/>
                <w:lang w:val="ru-RU"/>
              </w:rPr>
            </w:pPr>
            <w:r w:rsidRPr="003F1F20">
              <w:rPr>
                <w:b/>
                <w:lang w:val="ru-RU"/>
              </w:rPr>
              <w:t>1.5.4. Фетално кръвообръщение, обмяна на веществата и газове между бременната и плода.</w:t>
            </w: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1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-</w:t>
            </w:r>
          </w:p>
        </w:tc>
      </w:tr>
      <w:tr w:rsidR="00EA4B97" w:rsidRPr="00C26526" w:rsidTr="003F1F20">
        <w:tc>
          <w:tcPr>
            <w:tcW w:w="6048" w:type="dxa"/>
          </w:tcPr>
          <w:p w:rsidR="00EA4B97" w:rsidRPr="003F1F20" w:rsidRDefault="00EA4B97" w:rsidP="007F29AD">
            <w:pPr>
              <w:rPr>
                <w:b/>
                <w:lang w:val="ru-RU"/>
              </w:rPr>
            </w:pPr>
            <w:r w:rsidRPr="003F1F20">
              <w:rPr>
                <w:b/>
                <w:lang w:val="ru-RU"/>
              </w:rPr>
              <w:t>1.5.5. Положение на плода в матката през втората половина на бременността (ситус, хабитус, позицио, презентацио)</w:t>
            </w: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4</w:t>
            </w:r>
          </w:p>
        </w:tc>
      </w:tr>
      <w:tr w:rsidR="00EA4B97" w:rsidRPr="00C26526" w:rsidTr="003F1F20">
        <w:tc>
          <w:tcPr>
            <w:tcW w:w="6048" w:type="dxa"/>
          </w:tcPr>
          <w:p w:rsidR="00EA4B97" w:rsidRPr="003F1F20" w:rsidRDefault="00EA4B97" w:rsidP="007F29AD">
            <w:pPr>
              <w:rPr>
                <w:b/>
              </w:rPr>
            </w:pPr>
            <w:r w:rsidRPr="003F1F20">
              <w:rPr>
                <w:b/>
                <w:lang w:val="ru-RU"/>
              </w:rPr>
              <w:t xml:space="preserve">1.6. Физиологични промени в организма на жената по време на бременност. </w:t>
            </w:r>
            <w:r w:rsidRPr="003F1F20">
              <w:rPr>
                <w:b/>
              </w:rPr>
              <w:t>Параклинични параметри</w:t>
            </w: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1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</w:tr>
      <w:tr w:rsidR="00EA4B97" w:rsidRPr="00C26526" w:rsidTr="003F1F20">
        <w:tc>
          <w:tcPr>
            <w:tcW w:w="6048" w:type="dxa"/>
          </w:tcPr>
          <w:p w:rsidR="00EA4B97" w:rsidRPr="003F1F20" w:rsidRDefault="00EA4B97" w:rsidP="007F29AD">
            <w:pPr>
              <w:rPr>
                <w:b/>
                <w:i/>
                <w:color w:val="000080"/>
                <w:lang w:val="ru-RU"/>
              </w:rPr>
            </w:pPr>
            <w:r w:rsidRPr="003F1F20">
              <w:rPr>
                <w:b/>
                <w:i/>
                <w:color w:val="000080"/>
                <w:lang w:val="ru-RU"/>
              </w:rPr>
              <w:t xml:space="preserve">РАЗДЕЛ </w:t>
            </w:r>
            <w:r w:rsidRPr="003F1F20">
              <w:rPr>
                <w:b/>
                <w:i/>
                <w:color w:val="000080"/>
              </w:rPr>
              <w:t>III</w:t>
            </w:r>
            <w:r w:rsidRPr="003F1F20">
              <w:rPr>
                <w:b/>
                <w:i/>
                <w:color w:val="000080"/>
                <w:lang w:val="ru-RU"/>
              </w:rPr>
              <w:t xml:space="preserve">. </w:t>
            </w:r>
            <w:r w:rsidRPr="003F1F20">
              <w:rPr>
                <w:b/>
                <w:i/>
                <w:color w:val="000080"/>
                <w:sz w:val="28"/>
                <w:szCs w:val="28"/>
                <w:lang w:val="ru-RU"/>
              </w:rPr>
              <w:t>Диагностика на бременността</w:t>
            </w: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  <w:i/>
                <w:color w:val="000080"/>
              </w:rPr>
            </w:pPr>
            <w:r w:rsidRPr="003F1F20">
              <w:rPr>
                <w:b/>
                <w:i/>
                <w:color w:val="000080"/>
              </w:rPr>
              <w:t>8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  <w:i/>
                <w:color w:val="000080"/>
              </w:rPr>
            </w:pPr>
            <w:r w:rsidRPr="003F1F20">
              <w:rPr>
                <w:b/>
                <w:i/>
                <w:color w:val="000080"/>
              </w:rPr>
              <w:t>9</w:t>
            </w:r>
          </w:p>
        </w:tc>
      </w:tr>
      <w:tr w:rsidR="00EA4B97" w:rsidRPr="00C26526" w:rsidTr="003F1F20">
        <w:tc>
          <w:tcPr>
            <w:tcW w:w="6048" w:type="dxa"/>
          </w:tcPr>
          <w:p w:rsidR="00EA4B97" w:rsidRPr="003F1F20" w:rsidRDefault="00EA4B97" w:rsidP="007F29AD">
            <w:pPr>
              <w:rPr>
                <w:b/>
                <w:lang w:val="ru-RU"/>
              </w:rPr>
            </w:pPr>
            <w:r w:rsidRPr="003F1F20">
              <w:rPr>
                <w:b/>
                <w:lang w:val="ru-RU"/>
              </w:rPr>
              <w:t>3.1. Задачи на акушерското изследване. Субективни и обективни признаци за бременност</w:t>
            </w: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1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1</w:t>
            </w:r>
          </w:p>
        </w:tc>
      </w:tr>
      <w:tr w:rsidR="00EA4B97" w:rsidRPr="00C26526" w:rsidTr="003F1F20">
        <w:tc>
          <w:tcPr>
            <w:tcW w:w="6048" w:type="dxa"/>
          </w:tcPr>
          <w:p w:rsidR="00EA4B97" w:rsidRPr="003F1F20" w:rsidRDefault="00EA4B97" w:rsidP="007F29AD">
            <w:pPr>
              <w:rPr>
                <w:b/>
                <w:lang w:val="ru-RU"/>
              </w:rPr>
            </w:pPr>
            <w:r w:rsidRPr="003F1F20">
              <w:rPr>
                <w:b/>
                <w:lang w:val="ru-RU"/>
              </w:rPr>
              <w:t>3.2. Признаци на напреднала бременност – субективни и обективни</w:t>
            </w: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1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1</w:t>
            </w:r>
          </w:p>
        </w:tc>
      </w:tr>
      <w:tr w:rsidR="00EA4B97" w:rsidRPr="00C26526" w:rsidTr="003F1F20">
        <w:tc>
          <w:tcPr>
            <w:tcW w:w="6048" w:type="dxa"/>
          </w:tcPr>
          <w:p w:rsidR="00EA4B97" w:rsidRPr="003F1F20" w:rsidRDefault="00EA4B97" w:rsidP="007F29AD">
            <w:pPr>
              <w:rPr>
                <w:b/>
                <w:lang w:val="ru-RU"/>
              </w:rPr>
            </w:pPr>
            <w:r w:rsidRPr="003F1F20">
              <w:rPr>
                <w:b/>
                <w:lang w:val="ru-RU"/>
              </w:rPr>
              <w:t>3.3. Обща и  акушерска анамнеза. Раздели, снемане на акушерска анамнеза – техника.</w:t>
            </w: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1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1</w:t>
            </w:r>
          </w:p>
        </w:tc>
      </w:tr>
      <w:tr w:rsidR="00EA4B97" w:rsidRPr="00C26526" w:rsidTr="003F1F20">
        <w:tc>
          <w:tcPr>
            <w:tcW w:w="6048" w:type="dxa"/>
          </w:tcPr>
          <w:p w:rsidR="00EA4B97" w:rsidRPr="003F1F20" w:rsidRDefault="00EA4B97" w:rsidP="007F29AD">
            <w:pPr>
              <w:rPr>
                <w:b/>
                <w:lang w:val="ru-RU"/>
              </w:rPr>
            </w:pPr>
            <w:r w:rsidRPr="003F1F20">
              <w:rPr>
                <w:b/>
                <w:lang w:val="ru-RU"/>
              </w:rPr>
              <w:t>3.4. Палпация на бременна – методика и цел.</w:t>
            </w: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1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</w:tr>
      <w:tr w:rsidR="00EA4B97" w:rsidRPr="00C26526" w:rsidTr="003F1F20">
        <w:tc>
          <w:tcPr>
            <w:tcW w:w="6048" w:type="dxa"/>
          </w:tcPr>
          <w:p w:rsidR="00EA4B97" w:rsidRPr="003F1F20" w:rsidRDefault="00EA4B97" w:rsidP="007F29AD">
            <w:pPr>
              <w:rPr>
                <w:b/>
              </w:rPr>
            </w:pPr>
            <w:r w:rsidRPr="003F1F20">
              <w:rPr>
                <w:b/>
                <w:lang w:val="ru-RU"/>
              </w:rPr>
              <w:t xml:space="preserve">3.5. Антропометрия. Снемане на общ статус  на бременна. </w:t>
            </w:r>
            <w:r w:rsidRPr="003F1F20">
              <w:rPr>
                <w:b/>
              </w:rPr>
              <w:t xml:space="preserve">Оглед – техника. </w:t>
            </w: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1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1</w:t>
            </w:r>
          </w:p>
        </w:tc>
      </w:tr>
      <w:tr w:rsidR="00EA4B97" w:rsidRPr="00C26526" w:rsidTr="003F1F20">
        <w:tc>
          <w:tcPr>
            <w:tcW w:w="6048" w:type="dxa"/>
          </w:tcPr>
          <w:p w:rsidR="00EA4B97" w:rsidRPr="003F1F20" w:rsidRDefault="00EA4B97" w:rsidP="007F29AD">
            <w:pPr>
              <w:rPr>
                <w:b/>
                <w:lang w:val="ru-RU"/>
              </w:rPr>
            </w:pPr>
            <w:r w:rsidRPr="003F1F20">
              <w:rPr>
                <w:b/>
                <w:lang w:val="ru-RU"/>
              </w:rPr>
              <w:t>3.6. Размери на таза. Методи за пелвиметрия.</w:t>
            </w: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1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</w:tr>
      <w:tr w:rsidR="00EA4B97" w:rsidRPr="00C26526" w:rsidTr="003F1F20">
        <w:tc>
          <w:tcPr>
            <w:tcW w:w="6048" w:type="dxa"/>
          </w:tcPr>
          <w:p w:rsidR="00EA4B97" w:rsidRPr="003F1F20" w:rsidRDefault="00EA4B97" w:rsidP="007F29AD">
            <w:pPr>
              <w:rPr>
                <w:b/>
              </w:rPr>
            </w:pPr>
            <w:r w:rsidRPr="003F1F20">
              <w:rPr>
                <w:b/>
                <w:lang w:val="ru-RU"/>
              </w:rPr>
              <w:t xml:space="preserve">3.7. Методи за определяне на жив плод. </w:t>
            </w:r>
            <w:r w:rsidRPr="003F1F20">
              <w:rPr>
                <w:b/>
              </w:rPr>
              <w:t>Диагноза на мъртъв плод.</w:t>
            </w: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1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1</w:t>
            </w:r>
          </w:p>
        </w:tc>
      </w:tr>
      <w:tr w:rsidR="00EA4B97" w:rsidRPr="00C26526" w:rsidTr="003F1F20">
        <w:tc>
          <w:tcPr>
            <w:tcW w:w="6048" w:type="dxa"/>
          </w:tcPr>
          <w:p w:rsidR="00EA4B97" w:rsidRPr="003F1F20" w:rsidRDefault="00EA4B97" w:rsidP="007F29AD">
            <w:pPr>
              <w:rPr>
                <w:b/>
              </w:rPr>
            </w:pPr>
            <w:r w:rsidRPr="003F1F20">
              <w:rPr>
                <w:b/>
              </w:rPr>
              <w:t>3.8. Рискови фактори на бременността.</w:t>
            </w: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1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-</w:t>
            </w:r>
          </w:p>
        </w:tc>
      </w:tr>
      <w:tr w:rsidR="00EA4B97" w:rsidRPr="00C26526" w:rsidTr="003F1F20">
        <w:tc>
          <w:tcPr>
            <w:tcW w:w="6048" w:type="dxa"/>
          </w:tcPr>
          <w:p w:rsidR="00EA4B97" w:rsidRPr="003F1F20" w:rsidRDefault="00EA4B97" w:rsidP="007F29AD">
            <w:pPr>
              <w:rPr>
                <w:b/>
              </w:rPr>
            </w:pP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30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30</w:t>
            </w:r>
          </w:p>
        </w:tc>
      </w:tr>
    </w:tbl>
    <w:p w:rsidR="00EA4B97" w:rsidRDefault="00EA4B97" w:rsidP="00F55CB3">
      <w:pPr>
        <w:rPr>
          <w:b/>
          <w:sz w:val="32"/>
          <w:szCs w:val="32"/>
        </w:rPr>
      </w:pPr>
    </w:p>
    <w:p w:rsidR="00EA4B97" w:rsidRDefault="00EA4B97" w:rsidP="00F55CB3">
      <w:pPr>
        <w:rPr>
          <w:b/>
          <w:sz w:val="32"/>
          <w:szCs w:val="32"/>
        </w:rPr>
      </w:pPr>
    </w:p>
    <w:p w:rsidR="00EA4B97" w:rsidRDefault="00EA4B97" w:rsidP="00F55CB3">
      <w:pPr>
        <w:rPr>
          <w:b/>
          <w:sz w:val="32"/>
          <w:szCs w:val="32"/>
        </w:rPr>
      </w:pPr>
      <w:r>
        <w:rPr>
          <w:b/>
          <w:sz w:val="32"/>
          <w:szCs w:val="32"/>
        </w:rPr>
        <w:t>III</w:t>
      </w:r>
      <w:r w:rsidRPr="00A05C44">
        <w:rPr>
          <w:b/>
          <w:sz w:val="32"/>
          <w:szCs w:val="32"/>
        </w:rPr>
        <w:t xml:space="preserve"> –ти </w:t>
      </w:r>
      <w:r>
        <w:rPr>
          <w:b/>
          <w:sz w:val="32"/>
          <w:szCs w:val="32"/>
        </w:rPr>
        <w:t>семестър</w:t>
      </w:r>
    </w:p>
    <w:p w:rsidR="00EA4B97" w:rsidRDefault="00EA4B97" w:rsidP="00F55CB3">
      <w:pPr>
        <w:rPr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48"/>
        <w:gridCol w:w="1440"/>
        <w:gridCol w:w="1724"/>
      </w:tblGrid>
      <w:tr w:rsidR="00EA4B97" w:rsidTr="003F1F20">
        <w:tc>
          <w:tcPr>
            <w:tcW w:w="6048" w:type="dxa"/>
          </w:tcPr>
          <w:p w:rsidR="00EA4B97" w:rsidRPr="003F1F20" w:rsidRDefault="00EA4B97" w:rsidP="003F1F20">
            <w:pPr>
              <w:jc w:val="center"/>
              <w:rPr>
                <w:b/>
                <w:sz w:val="32"/>
                <w:szCs w:val="32"/>
              </w:rPr>
            </w:pPr>
            <w:r w:rsidRPr="003F1F20">
              <w:rPr>
                <w:b/>
                <w:sz w:val="32"/>
                <w:szCs w:val="32"/>
              </w:rPr>
              <w:t>ТЕМИ</w:t>
            </w:r>
          </w:p>
        </w:tc>
        <w:tc>
          <w:tcPr>
            <w:tcW w:w="3164" w:type="dxa"/>
            <w:gridSpan w:val="2"/>
          </w:tcPr>
          <w:p w:rsidR="00EA4B97" w:rsidRPr="003F1F20" w:rsidRDefault="00EA4B97" w:rsidP="003F1F20">
            <w:pPr>
              <w:jc w:val="center"/>
              <w:rPr>
                <w:b/>
                <w:i/>
                <w:sz w:val="32"/>
                <w:szCs w:val="32"/>
              </w:rPr>
            </w:pPr>
            <w:r w:rsidRPr="003F1F20">
              <w:rPr>
                <w:b/>
                <w:i/>
                <w:sz w:val="32"/>
                <w:szCs w:val="32"/>
              </w:rPr>
              <w:t>Часове</w:t>
            </w:r>
          </w:p>
        </w:tc>
      </w:tr>
      <w:tr w:rsidR="00EA4B97" w:rsidTr="003F1F20">
        <w:tc>
          <w:tcPr>
            <w:tcW w:w="6048" w:type="dxa"/>
          </w:tcPr>
          <w:p w:rsidR="00EA4B97" w:rsidRPr="003F1F20" w:rsidRDefault="00EA4B97" w:rsidP="003F1F20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  <w:i/>
                <w:sz w:val="32"/>
                <w:szCs w:val="32"/>
              </w:rPr>
            </w:pPr>
            <w:r w:rsidRPr="003F1F20">
              <w:rPr>
                <w:b/>
                <w:i/>
                <w:sz w:val="32"/>
                <w:szCs w:val="32"/>
              </w:rPr>
              <w:t>Теория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  <w:i/>
                <w:sz w:val="32"/>
                <w:szCs w:val="32"/>
              </w:rPr>
            </w:pPr>
            <w:r w:rsidRPr="003F1F20">
              <w:rPr>
                <w:b/>
                <w:i/>
                <w:sz w:val="32"/>
                <w:szCs w:val="32"/>
              </w:rPr>
              <w:t xml:space="preserve">Упражн. </w:t>
            </w:r>
          </w:p>
        </w:tc>
      </w:tr>
      <w:tr w:rsidR="00EA4B97" w:rsidRPr="00C26526" w:rsidTr="003F1F20">
        <w:tc>
          <w:tcPr>
            <w:tcW w:w="6048" w:type="dxa"/>
          </w:tcPr>
          <w:p w:rsidR="00EA4B97" w:rsidRPr="003F1F20" w:rsidRDefault="00EA4B97" w:rsidP="007F29AD">
            <w:pPr>
              <w:rPr>
                <w:b/>
                <w:i/>
                <w:color w:val="000080"/>
                <w:sz w:val="28"/>
                <w:szCs w:val="28"/>
                <w:lang w:val="ru-RU"/>
              </w:rPr>
            </w:pPr>
            <w:r w:rsidRPr="003F1F20">
              <w:rPr>
                <w:b/>
                <w:i/>
                <w:color w:val="000080"/>
                <w:sz w:val="28"/>
                <w:szCs w:val="28"/>
                <w:lang w:val="ru-RU"/>
              </w:rPr>
              <w:t xml:space="preserve">РАЗДЕЛ </w:t>
            </w:r>
            <w:r w:rsidRPr="003F1F20">
              <w:rPr>
                <w:b/>
                <w:i/>
                <w:color w:val="000080"/>
                <w:sz w:val="28"/>
                <w:szCs w:val="28"/>
              </w:rPr>
              <w:t>IV</w:t>
            </w:r>
            <w:r w:rsidRPr="003F1F20">
              <w:rPr>
                <w:b/>
                <w:i/>
                <w:color w:val="000080"/>
                <w:sz w:val="28"/>
                <w:szCs w:val="28"/>
                <w:lang w:val="ru-RU"/>
              </w:rPr>
              <w:t>. Физиология на раждането</w:t>
            </w: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  <w:i/>
                <w:color w:val="000080"/>
                <w:sz w:val="28"/>
                <w:szCs w:val="28"/>
              </w:rPr>
            </w:pPr>
            <w:r w:rsidRPr="003F1F20">
              <w:rPr>
                <w:b/>
                <w:i/>
                <w:color w:val="000080"/>
                <w:sz w:val="28"/>
                <w:szCs w:val="28"/>
              </w:rPr>
              <w:t>30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  <w:i/>
                <w:color w:val="000080"/>
                <w:sz w:val="28"/>
                <w:szCs w:val="28"/>
              </w:rPr>
            </w:pPr>
            <w:r w:rsidRPr="003F1F20">
              <w:rPr>
                <w:b/>
                <w:i/>
                <w:color w:val="000080"/>
                <w:sz w:val="28"/>
                <w:szCs w:val="28"/>
              </w:rPr>
              <w:t>30</w:t>
            </w:r>
          </w:p>
        </w:tc>
      </w:tr>
      <w:tr w:rsidR="00EA4B97" w:rsidRPr="00C26526" w:rsidTr="003F1F20">
        <w:tc>
          <w:tcPr>
            <w:tcW w:w="6048" w:type="dxa"/>
          </w:tcPr>
          <w:p w:rsidR="00EA4B97" w:rsidRPr="003F1F20" w:rsidRDefault="00EA4B97" w:rsidP="007F29AD">
            <w:pPr>
              <w:rPr>
                <w:b/>
              </w:rPr>
            </w:pPr>
            <w:r w:rsidRPr="003F1F20">
              <w:rPr>
                <w:b/>
                <w:lang w:val="ru-RU"/>
              </w:rPr>
              <w:t xml:space="preserve">4.1. Раждане –понятие, дефиниция, критерии, продължителност. Признаци за настъпване на раждането – теории. </w:t>
            </w:r>
            <w:r w:rsidRPr="003F1F20">
              <w:rPr>
                <w:b/>
              </w:rPr>
              <w:t>Предвестници на раждането. Диагноза на започващо раждане.</w:t>
            </w: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</w:tr>
      <w:tr w:rsidR="00EA4B97" w:rsidRPr="00C26526" w:rsidTr="003F1F20">
        <w:tc>
          <w:tcPr>
            <w:tcW w:w="6048" w:type="dxa"/>
          </w:tcPr>
          <w:p w:rsidR="00EA4B97" w:rsidRPr="003F1F20" w:rsidRDefault="00EA4B97" w:rsidP="007F29AD">
            <w:pPr>
              <w:rPr>
                <w:b/>
                <w:lang w:val="ru-RU"/>
              </w:rPr>
            </w:pPr>
            <w:r w:rsidRPr="003F1F20">
              <w:rPr>
                <w:b/>
                <w:lang w:val="ru-RU"/>
              </w:rPr>
              <w:t xml:space="preserve">4.2.Изгонващи сили. Съкратителна способност на матката. Биохимия на родовата дейност. Коремна преса. </w:t>
            </w: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-</w:t>
            </w:r>
          </w:p>
        </w:tc>
      </w:tr>
      <w:tr w:rsidR="00EA4B97" w:rsidRPr="00C26526" w:rsidTr="003F1F20">
        <w:tc>
          <w:tcPr>
            <w:tcW w:w="6048" w:type="dxa"/>
          </w:tcPr>
          <w:p w:rsidR="00EA4B97" w:rsidRPr="003F1F20" w:rsidRDefault="00EA4B97" w:rsidP="007F29AD">
            <w:pPr>
              <w:rPr>
                <w:b/>
              </w:rPr>
            </w:pPr>
            <w:r w:rsidRPr="003F1F20">
              <w:rPr>
                <w:b/>
                <w:lang w:val="ru-RU"/>
              </w:rPr>
              <w:t xml:space="preserve">4.3. Първи период на раждането – определение, физиология. </w:t>
            </w:r>
            <w:r w:rsidRPr="003F1F20">
              <w:rPr>
                <w:b/>
              </w:rPr>
              <w:t>Партограма.</w:t>
            </w: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</w:tr>
      <w:tr w:rsidR="00EA4B97" w:rsidRPr="00C26526" w:rsidTr="003F1F20">
        <w:tc>
          <w:tcPr>
            <w:tcW w:w="6048" w:type="dxa"/>
          </w:tcPr>
          <w:p w:rsidR="00EA4B97" w:rsidRPr="003F1F20" w:rsidRDefault="00EA4B97" w:rsidP="007F29AD">
            <w:pPr>
              <w:rPr>
                <w:b/>
                <w:lang w:val="ru-RU"/>
              </w:rPr>
            </w:pPr>
            <w:r w:rsidRPr="003F1F20">
              <w:rPr>
                <w:b/>
                <w:lang w:val="ru-RU"/>
              </w:rPr>
              <w:t>4.4. Втори период на раждането –определение, физиология, продължителност.</w:t>
            </w: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1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</w:tr>
      <w:tr w:rsidR="00EA4B97" w:rsidRPr="00C26526" w:rsidTr="003F1F20">
        <w:tc>
          <w:tcPr>
            <w:tcW w:w="6048" w:type="dxa"/>
          </w:tcPr>
          <w:p w:rsidR="00EA4B97" w:rsidRPr="003F1F20" w:rsidRDefault="00EA4B97" w:rsidP="007F29AD">
            <w:pPr>
              <w:rPr>
                <w:b/>
              </w:rPr>
            </w:pPr>
            <w:r w:rsidRPr="003F1F20">
              <w:rPr>
                <w:b/>
                <w:lang w:val="ru-RU"/>
              </w:rPr>
              <w:t xml:space="preserve">4.5. Трети период на раждането – определение, физиология, продължителност. </w:t>
            </w:r>
            <w:r w:rsidRPr="003F1F20">
              <w:rPr>
                <w:b/>
              </w:rPr>
              <w:t>Метергинова профилактика</w:t>
            </w: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</w:tr>
      <w:tr w:rsidR="00EA4B97" w:rsidRPr="00C26526" w:rsidTr="003F1F20">
        <w:tc>
          <w:tcPr>
            <w:tcW w:w="6048" w:type="dxa"/>
          </w:tcPr>
          <w:p w:rsidR="00EA4B97" w:rsidRPr="003F1F20" w:rsidRDefault="00EA4B97" w:rsidP="007F29AD">
            <w:pPr>
              <w:rPr>
                <w:b/>
                <w:lang w:val="ru-RU"/>
              </w:rPr>
            </w:pPr>
            <w:r w:rsidRPr="003F1F20">
              <w:rPr>
                <w:b/>
                <w:lang w:val="ru-RU"/>
              </w:rPr>
              <w:t>4.6. Биомеханизъм на раждане в главично предлежание</w:t>
            </w: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</w:tr>
      <w:tr w:rsidR="00EA4B97" w:rsidRPr="00C26526" w:rsidTr="003F1F20">
        <w:tc>
          <w:tcPr>
            <w:tcW w:w="6048" w:type="dxa"/>
          </w:tcPr>
          <w:p w:rsidR="00EA4B97" w:rsidRPr="003F1F20" w:rsidRDefault="00EA4B97" w:rsidP="007F29AD">
            <w:pPr>
              <w:rPr>
                <w:b/>
                <w:lang w:val="ru-RU"/>
              </w:rPr>
            </w:pPr>
            <w:r w:rsidRPr="003F1F20">
              <w:rPr>
                <w:b/>
                <w:lang w:val="ru-RU"/>
              </w:rPr>
              <w:t>4.7. Биомеханизъм на раждане в седалищно предлежание</w:t>
            </w: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</w:tr>
      <w:tr w:rsidR="00EA4B97" w:rsidRPr="00C26526" w:rsidTr="003F1F20">
        <w:tc>
          <w:tcPr>
            <w:tcW w:w="6048" w:type="dxa"/>
          </w:tcPr>
          <w:p w:rsidR="00EA4B97" w:rsidRPr="003F1F20" w:rsidRDefault="00EA4B97" w:rsidP="007F29AD">
            <w:pPr>
              <w:rPr>
                <w:b/>
                <w:lang w:val="ru-RU"/>
              </w:rPr>
            </w:pPr>
            <w:r w:rsidRPr="003F1F20">
              <w:rPr>
                <w:b/>
                <w:lang w:val="ru-RU"/>
              </w:rPr>
              <w:t>4.8. Биомеханизъм на раждане при неправилни тилни предлежания</w:t>
            </w: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1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</w:tr>
      <w:tr w:rsidR="00EA4B97" w:rsidRPr="00C26526" w:rsidTr="003F1F20">
        <w:tc>
          <w:tcPr>
            <w:tcW w:w="6048" w:type="dxa"/>
          </w:tcPr>
          <w:p w:rsidR="00EA4B97" w:rsidRPr="003F1F20" w:rsidRDefault="00EA4B97" w:rsidP="003F1F20">
            <w:pPr>
              <w:numPr>
                <w:ilvl w:val="1"/>
                <w:numId w:val="17"/>
              </w:numPr>
              <w:rPr>
                <w:b/>
                <w:lang w:val="ru-RU"/>
              </w:rPr>
            </w:pPr>
            <w:r w:rsidRPr="003F1F20">
              <w:rPr>
                <w:b/>
                <w:lang w:val="ru-RU"/>
              </w:rPr>
              <w:t>Биомеханизъм на раждане в дефлексионни предлежания:</w:t>
            </w: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</w:tr>
      <w:tr w:rsidR="00EA4B97" w:rsidRPr="00C26526" w:rsidTr="003F1F20">
        <w:tc>
          <w:tcPr>
            <w:tcW w:w="6048" w:type="dxa"/>
          </w:tcPr>
          <w:p w:rsidR="00EA4B97" w:rsidRPr="002337A9" w:rsidRDefault="00EA4B97" w:rsidP="007F29AD">
            <w:r w:rsidRPr="002337A9">
              <w:t>4.9.1. предно черепно</w:t>
            </w: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</w:p>
        </w:tc>
      </w:tr>
      <w:tr w:rsidR="00EA4B97" w:rsidRPr="00C26526" w:rsidTr="003F1F20">
        <w:tc>
          <w:tcPr>
            <w:tcW w:w="6048" w:type="dxa"/>
          </w:tcPr>
          <w:p w:rsidR="00EA4B97" w:rsidRPr="002337A9" w:rsidRDefault="00EA4B97" w:rsidP="007F29AD">
            <w:r w:rsidRPr="002337A9">
              <w:t>4.9.2. челно предлежание</w:t>
            </w: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</w:p>
        </w:tc>
      </w:tr>
      <w:tr w:rsidR="00EA4B97" w:rsidRPr="00C26526" w:rsidTr="003F1F20">
        <w:tc>
          <w:tcPr>
            <w:tcW w:w="6048" w:type="dxa"/>
          </w:tcPr>
          <w:p w:rsidR="00EA4B97" w:rsidRPr="002337A9" w:rsidRDefault="00EA4B97" w:rsidP="007F29AD">
            <w:r w:rsidRPr="002337A9">
              <w:t>4.9.3. лицево предлежание</w:t>
            </w: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</w:p>
        </w:tc>
      </w:tr>
      <w:tr w:rsidR="00EA4B97" w:rsidRPr="00C26526" w:rsidTr="003F1F20">
        <w:tc>
          <w:tcPr>
            <w:tcW w:w="6048" w:type="dxa"/>
          </w:tcPr>
          <w:p w:rsidR="00EA4B97" w:rsidRPr="003F1F20" w:rsidRDefault="00EA4B97" w:rsidP="007F29AD">
            <w:pPr>
              <w:rPr>
                <w:b/>
                <w:lang w:val="ru-RU"/>
              </w:rPr>
            </w:pPr>
            <w:r w:rsidRPr="003F1F20">
              <w:rPr>
                <w:b/>
                <w:lang w:val="ru-RU"/>
              </w:rPr>
              <w:t>4.10. Влияние на родовия акт върху раждащата и плода</w:t>
            </w: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1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</w:p>
        </w:tc>
      </w:tr>
      <w:tr w:rsidR="00EA4B97" w:rsidRPr="00C26526" w:rsidTr="003F1F20">
        <w:tc>
          <w:tcPr>
            <w:tcW w:w="6048" w:type="dxa"/>
          </w:tcPr>
          <w:p w:rsidR="00EA4B97" w:rsidRPr="003F1F20" w:rsidRDefault="00EA4B97" w:rsidP="007F29AD">
            <w:pPr>
              <w:rPr>
                <w:b/>
                <w:lang w:val="ru-RU"/>
              </w:rPr>
            </w:pPr>
            <w:r w:rsidRPr="003F1F20">
              <w:rPr>
                <w:b/>
                <w:lang w:val="ru-RU"/>
              </w:rPr>
              <w:t>4.11. Първи грижи за новороденото –отчитане на състоянието на новороденото по скалата на В.Апгар</w:t>
            </w: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</w:tr>
      <w:tr w:rsidR="00EA4B97" w:rsidRPr="00C26526" w:rsidTr="003F1F20">
        <w:tc>
          <w:tcPr>
            <w:tcW w:w="6048" w:type="dxa"/>
          </w:tcPr>
          <w:p w:rsidR="00EA4B97" w:rsidRPr="003F1F20" w:rsidRDefault="00EA4B97" w:rsidP="007F29AD">
            <w:pPr>
              <w:rPr>
                <w:b/>
                <w:lang w:val="ru-RU"/>
              </w:rPr>
            </w:pPr>
            <w:r w:rsidRPr="003F1F20">
              <w:rPr>
                <w:b/>
                <w:lang w:val="ru-RU"/>
              </w:rPr>
              <w:t>4.12. Депресивно състояние на плода и новороденото</w:t>
            </w: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3</w:t>
            </w:r>
          </w:p>
        </w:tc>
      </w:tr>
      <w:tr w:rsidR="00EA4B97" w:rsidRPr="00C26526" w:rsidTr="003F1F20">
        <w:tc>
          <w:tcPr>
            <w:tcW w:w="6048" w:type="dxa"/>
          </w:tcPr>
          <w:p w:rsidR="00EA4B97" w:rsidRPr="003F1F20" w:rsidRDefault="00EA4B97" w:rsidP="007F29AD">
            <w:pPr>
              <w:rPr>
                <w:b/>
                <w:lang w:val="ru-RU"/>
              </w:rPr>
            </w:pPr>
            <w:r w:rsidRPr="003F1F20">
              <w:rPr>
                <w:b/>
                <w:lang w:val="ru-RU"/>
              </w:rPr>
              <w:t>4.13. Многоплодна бременност. Понятие. Диагноза, обективно изследване. Положение на плодовете в матката. Механизъм и водене на раждане</w:t>
            </w: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</w:tr>
      <w:tr w:rsidR="00EA4B97" w:rsidRPr="00C26526" w:rsidTr="003F1F20">
        <w:tc>
          <w:tcPr>
            <w:tcW w:w="6048" w:type="dxa"/>
          </w:tcPr>
          <w:p w:rsidR="00EA4B97" w:rsidRPr="003F1F20" w:rsidRDefault="00EA4B97" w:rsidP="007F29AD">
            <w:pPr>
              <w:rPr>
                <w:b/>
              </w:rPr>
            </w:pPr>
            <w:r w:rsidRPr="003F1F20">
              <w:rPr>
                <w:b/>
                <w:lang w:val="ru-RU"/>
              </w:rPr>
              <w:t xml:space="preserve">4.14. Обезболяване на раждането. Теории. Медикаментозно обезболяване – методи и средства. </w:t>
            </w:r>
            <w:r w:rsidRPr="003F1F20">
              <w:rPr>
                <w:b/>
              </w:rPr>
              <w:t>Съвременни концепции.</w:t>
            </w: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4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3</w:t>
            </w:r>
          </w:p>
        </w:tc>
      </w:tr>
      <w:tr w:rsidR="00EA4B97" w:rsidRPr="00C26526" w:rsidTr="003F1F20">
        <w:tc>
          <w:tcPr>
            <w:tcW w:w="6048" w:type="dxa"/>
          </w:tcPr>
          <w:p w:rsidR="00EA4B97" w:rsidRPr="003F1F20" w:rsidRDefault="00EA4B97" w:rsidP="007F29AD">
            <w:pPr>
              <w:rPr>
                <w:b/>
                <w:lang w:val="ru-RU"/>
              </w:rPr>
            </w:pPr>
            <w:r w:rsidRPr="003F1F20">
              <w:rPr>
                <w:b/>
                <w:lang w:val="ru-RU"/>
              </w:rPr>
              <w:t>4.15. Рационално, дирижирано, ръководено раждане. Еотокично и програмирано раждане – условия, методи.</w:t>
            </w: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  <w:p w:rsidR="00EA4B97" w:rsidRPr="003F1F20" w:rsidRDefault="00EA4B97" w:rsidP="003F1F20">
            <w:pPr>
              <w:jc w:val="center"/>
              <w:rPr>
                <w:b/>
              </w:rPr>
            </w:pPr>
          </w:p>
        </w:tc>
      </w:tr>
      <w:tr w:rsidR="00EA4B97" w:rsidRPr="00C26526" w:rsidTr="003F1F20">
        <w:tc>
          <w:tcPr>
            <w:tcW w:w="6048" w:type="dxa"/>
          </w:tcPr>
          <w:p w:rsidR="00EA4B97" w:rsidRPr="003F1F20" w:rsidRDefault="00EA4B97" w:rsidP="007F29AD">
            <w:pPr>
              <w:rPr>
                <w:b/>
                <w:lang w:val="ru-RU"/>
              </w:rPr>
            </w:pPr>
            <w:r w:rsidRPr="003F1F20">
              <w:rPr>
                <w:b/>
                <w:lang w:val="ru-RU"/>
              </w:rPr>
              <w:t>4.16. Водене на раждане в доболнична обстановка.</w:t>
            </w: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1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</w:tr>
    </w:tbl>
    <w:p w:rsidR="00EA4B97" w:rsidRDefault="00EA4B97" w:rsidP="00F55CB3">
      <w:pPr>
        <w:rPr>
          <w:b/>
          <w:sz w:val="28"/>
          <w:szCs w:val="28"/>
        </w:rPr>
      </w:pPr>
    </w:p>
    <w:p w:rsidR="00EA4B97" w:rsidRDefault="00EA4B97" w:rsidP="00F55CB3">
      <w:pPr>
        <w:rPr>
          <w:b/>
          <w:sz w:val="28"/>
          <w:szCs w:val="28"/>
        </w:rPr>
      </w:pPr>
    </w:p>
    <w:p w:rsidR="00EA4B97" w:rsidRPr="00593A26" w:rsidRDefault="00EA4B97" w:rsidP="00F55CB3">
      <w:pPr>
        <w:rPr>
          <w:b/>
          <w:sz w:val="28"/>
          <w:szCs w:val="28"/>
        </w:rPr>
      </w:pPr>
      <w:r w:rsidRPr="00593A26">
        <w:rPr>
          <w:b/>
          <w:sz w:val="28"/>
          <w:szCs w:val="28"/>
        </w:rPr>
        <w:t>IV-ти семестър</w:t>
      </w:r>
    </w:p>
    <w:p w:rsidR="00EA4B97" w:rsidRDefault="00EA4B97" w:rsidP="00F55CB3">
      <w:pPr>
        <w:rPr>
          <w:b/>
          <w:sz w:val="32"/>
          <w:szCs w:val="32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20"/>
        <w:gridCol w:w="1440"/>
        <w:gridCol w:w="1724"/>
      </w:tblGrid>
      <w:tr w:rsidR="00EA4B97" w:rsidTr="003F1F20">
        <w:tc>
          <w:tcPr>
            <w:tcW w:w="6120" w:type="dxa"/>
          </w:tcPr>
          <w:p w:rsidR="00EA4B97" w:rsidRPr="003F1F20" w:rsidRDefault="00EA4B97" w:rsidP="003F1F20">
            <w:pPr>
              <w:jc w:val="center"/>
              <w:rPr>
                <w:b/>
                <w:sz w:val="28"/>
                <w:szCs w:val="28"/>
              </w:rPr>
            </w:pPr>
            <w:r w:rsidRPr="003F1F20">
              <w:rPr>
                <w:b/>
                <w:sz w:val="28"/>
                <w:szCs w:val="28"/>
              </w:rPr>
              <w:t>ТЕМИ</w:t>
            </w:r>
          </w:p>
        </w:tc>
        <w:tc>
          <w:tcPr>
            <w:tcW w:w="3164" w:type="dxa"/>
            <w:gridSpan w:val="2"/>
          </w:tcPr>
          <w:p w:rsidR="00EA4B97" w:rsidRPr="003F1F20" w:rsidRDefault="00EA4B97" w:rsidP="003F1F20">
            <w:pPr>
              <w:jc w:val="center"/>
              <w:rPr>
                <w:b/>
                <w:i/>
                <w:sz w:val="28"/>
                <w:szCs w:val="28"/>
              </w:rPr>
            </w:pPr>
            <w:r w:rsidRPr="003F1F20">
              <w:rPr>
                <w:b/>
                <w:i/>
                <w:sz w:val="28"/>
                <w:szCs w:val="28"/>
              </w:rPr>
              <w:t>Часове</w:t>
            </w:r>
          </w:p>
        </w:tc>
      </w:tr>
      <w:tr w:rsidR="00EA4B97" w:rsidTr="003F1F20">
        <w:tc>
          <w:tcPr>
            <w:tcW w:w="6120" w:type="dxa"/>
          </w:tcPr>
          <w:p w:rsidR="00EA4B97" w:rsidRPr="003F1F20" w:rsidRDefault="00EA4B97" w:rsidP="003F1F20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  <w:i/>
                <w:sz w:val="28"/>
                <w:szCs w:val="28"/>
              </w:rPr>
            </w:pPr>
            <w:r w:rsidRPr="003F1F20">
              <w:rPr>
                <w:b/>
                <w:i/>
                <w:sz w:val="28"/>
                <w:szCs w:val="28"/>
              </w:rPr>
              <w:t>Теория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  <w:i/>
                <w:sz w:val="28"/>
                <w:szCs w:val="28"/>
              </w:rPr>
            </w:pPr>
            <w:r w:rsidRPr="003F1F20">
              <w:rPr>
                <w:b/>
                <w:i/>
                <w:sz w:val="28"/>
                <w:szCs w:val="28"/>
              </w:rPr>
              <w:t xml:space="preserve">Упражн. </w:t>
            </w:r>
          </w:p>
        </w:tc>
      </w:tr>
      <w:tr w:rsidR="00EA4B97" w:rsidRPr="00C26526" w:rsidTr="003F1F20">
        <w:tc>
          <w:tcPr>
            <w:tcW w:w="6120" w:type="dxa"/>
          </w:tcPr>
          <w:p w:rsidR="00EA4B97" w:rsidRPr="003F1F20" w:rsidRDefault="00EA4B97" w:rsidP="007F29AD">
            <w:pPr>
              <w:rPr>
                <w:b/>
                <w:i/>
                <w:color w:val="000080"/>
                <w:sz w:val="28"/>
                <w:szCs w:val="28"/>
                <w:lang w:val="ru-RU"/>
              </w:rPr>
            </w:pPr>
            <w:r w:rsidRPr="003F1F20">
              <w:rPr>
                <w:b/>
                <w:i/>
                <w:color w:val="000080"/>
                <w:sz w:val="28"/>
                <w:szCs w:val="28"/>
                <w:lang w:val="ru-RU"/>
              </w:rPr>
              <w:t xml:space="preserve">РАЗДЕЛ </w:t>
            </w:r>
            <w:r w:rsidRPr="003F1F20">
              <w:rPr>
                <w:b/>
                <w:i/>
                <w:color w:val="000080"/>
                <w:sz w:val="28"/>
                <w:szCs w:val="28"/>
              </w:rPr>
              <w:t>V</w:t>
            </w:r>
            <w:r w:rsidRPr="003F1F20">
              <w:rPr>
                <w:b/>
                <w:i/>
                <w:color w:val="000080"/>
                <w:sz w:val="28"/>
                <w:szCs w:val="28"/>
                <w:lang w:val="ru-RU"/>
              </w:rPr>
              <w:t>. Нормален послеродов период</w:t>
            </w: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  <w:i/>
                <w:color w:val="000080"/>
                <w:sz w:val="28"/>
                <w:szCs w:val="28"/>
              </w:rPr>
            </w:pPr>
            <w:r w:rsidRPr="003F1F20">
              <w:rPr>
                <w:b/>
                <w:i/>
                <w:color w:val="000080"/>
                <w:sz w:val="28"/>
                <w:szCs w:val="28"/>
              </w:rPr>
              <w:t>5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  <w:i/>
                <w:color w:val="000080"/>
                <w:sz w:val="28"/>
                <w:szCs w:val="28"/>
              </w:rPr>
            </w:pPr>
            <w:r w:rsidRPr="003F1F20">
              <w:rPr>
                <w:b/>
                <w:i/>
                <w:color w:val="000080"/>
                <w:sz w:val="28"/>
                <w:szCs w:val="28"/>
              </w:rPr>
              <w:t>5</w:t>
            </w:r>
          </w:p>
        </w:tc>
      </w:tr>
      <w:tr w:rsidR="00EA4B97" w:rsidRPr="00C26526" w:rsidTr="003F1F20">
        <w:tc>
          <w:tcPr>
            <w:tcW w:w="6120" w:type="dxa"/>
          </w:tcPr>
          <w:p w:rsidR="00EA4B97" w:rsidRPr="003F1F20" w:rsidRDefault="00EA4B97" w:rsidP="007F29AD">
            <w:pPr>
              <w:rPr>
                <w:b/>
              </w:rPr>
            </w:pPr>
            <w:r w:rsidRPr="003F1F20">
              <w:rPr>
                <w:b/>
                <w:lang w:val="ru-RU"/>
              </w:rPr>
              <w:t xml:space="preserve">5.1. Пуерпериум –понятие, определение, продължителност. Общи промени в организма на родилката. </w:t>
            </w:r>
            <w:r w:rsidRPr="003F1F20">
              <w:rPr>
                <w:b/>
              </w:rPr>
              <w:t>Обратно развитие на гениталиите</w:t>
            </w: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3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</w:tr>
      <w:tr w:rsidR="00EA4B97" w:rsidRPr="00C26526" w:rsidTr="003F1F20">
        <w:tc>
          <w:tcPr>
            <w:tcW w:w="6120" w:type="dxa"/>
          </w:tcPr>
          <w:p w:rsidR="00EA4B97" w:rsidRPr="003F1F20" w:rsidRDefault="00EA4B97" w:rsidP="007F29AD">
            <w:pPr>
              <w:rPr>
                <w:b/>
                <w:lang w:val="ru-RU"/>
              </w:rPr>
            </w:pPr>
            <w:r w:rsidRPr="003F1F20">
              <w:rPr>
                <w:b/>
                <w:lang w:val="ru-RU"/>
              </w:rPr>
              <w:t>5.2. Клиника и водене на нормален пуерпериум. Лактация. Възстановяване на родилката след нормално и оперативно родоразрешение.</w:t>
            </w: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3</w:t>
            </w:r>
          </w:p>
        </w:tc>
      </w:tr>
      <w:tr w:rsidR="00EA4B97" w:rsidRPr="00C26526" w:rsidTr="003F1F20">
        <w:tc>
          <w:tcPr>
            <w:tcW w:w="6120" w:type="dxa"/>
          </w:tcPr>
          <w:p w:rsidR="00EA4B97" w:rsidRPr="003F1F20" w:rsidRDefault="00EA4B97" w:rsidP="007F29AD">
            <w:pPr>
              <w:rPr>
                <w:b/>
                <w:i/>
                <w:color w:val="000080"/>
                <w:sz w:val="28"/>
                <w:szCs w:val="28"/>
                <w:lang w:val="ru-RU"/>
              </w:rPr>
            </w:pPr>
            <w:r w:rsidRPr="003F1F20">
              <w:rPr>
                <w:b/>
                <w:i/>
                <w:color w:val="000080"/>
                <w:sz w:val="28"/>
                <w:szCs w:val="28"/>
                <w:lang w:val="ru-RU"/>
              </w:rPr>
              <w:t xml:space="preserve">РАЗДЕЛ </w:t>
            </w:r>
            <w:r w:rsidRPr="003F1F20">
              <w:rPr>
                <w:b/>
                <w:i/>
                <w:color w:val="000080"/>
                <w:sz w:val="28"/>
                <w:szCs w:val="28"/>
              </w:rPr>
              <w:t>VI</w:t>
            </w:r>
            <w:r w:rsidRPr="003F1F20">
              <w:rPr>
                <w:b/>
                <w:i/>
                <w:color w:val="000080"/>
                <w:sz w:val="28"/>
                <w:szCs w:val="28"/>
                <w:lang w:val="ru-RU"/>
              </w:rPr>
              <w:t>. Патология на бременността</w:t>
            </w: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  <w:i/>
                <w:color w:val="000080"/>
                <w:sz w:val="28"/>
                <w:szCs w:val="28"/>
              </w:rPr>
            </w:pPr>
            <w:r w:rsidRPr="003F1F20">
              <w:rPr>
                <w:b/>
                <w:i/>
                <w:color w:val="000080"/>
                <w:sz w:val="28"/>
                <w:szCs w:val="28"/>
              </w:rPr>
              <w:t>25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  <w:i/>
                <w:color w:val="000080"/>
                <w:sz w:val="28"/>
                <w:szCs w:val="28"/>
              </w:rPr>
            </w:pPr>
            <w:r w:rsidRPr="003F1F20">
              <w:rPr>
                <w:b/>
                <w:i/>
                <w:color w:val="000080"/>
                <w:sz w:val="28"/>
                <w:szCs w:val="28"/>
              </w:rPr>
              <w:t>25</w:t>
            </w:r>
          </w:p>
        </w:tc>
      </w:tr>
      <w:tr w:rsidR="00EA4B97" w:rsidRPr="00C26526" w:rsidTr="003F1F20">
        <w:tc>
          <w:tcPr>
            <w:tcW w:w="6120" w:type="dxa"/>
          </w:tcPr>
          <w:p w:rsidR="00EA4B97" w:rsidRPr="003F1F20" w:rsidRDefault="00EA4B97" w:rsidP="007F29AD">
            <w:pPr>
              <w:rPr>
                <w:b/>
              </w:rPr>
            </w:pPr>
            <w:r w:rsidRPr="003F1F20">
              <w:rPr>
                <w:b/>
                <w:lang w:val="ru-RU"/>
              </w:rPr>
              <w:t xml:space="preserve">6.1. Аборти –дефиниция, етиология на спонтанните аборти. Диагностика и лечение през първата половина на бременността. </w:t>
            </w:r>
            <w:r w:rsidRPr="003F1F20">
              <w:rPr>
                <w:b/>
              </w:rPr>
              <w:t>Истмико-цервикална инсуфициенция – етиология, диагноза, поведение.</w:t>
            </w: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</w:tr>
      <w:tr w:rsidR="00EA4B97" w:rsidRPr="00C26526" w:rsidTr="003F1F20">
        <w:tc>
          <w:tcPr>
            <w:tcW w:w="6120" w:type="dxa"/>
          </w:tcPr>
          <w:p w:rsidR="00EA4B97" w:rsidRPr="003F1F20" w:rsidRDefault="00EA4B97" w:rsidP="007F29AD">
            <w:pPr>
              <w:rPr>
                <w:b/>
              </w:rPr>
            </w:pPr>
            <w:r w:rsidRPr="003F1F20">
              <w:rPr>
                <w:b/>
                <w:lang w:val="ru-RU"/>
              </w:rPr>
              <w:t xml:space="preserve">6.2. Изкуствено прекъсване на бременността. Показания. </w:t>
            </w:r>
            <w:r w:rsidRPr="003F1F20">
              <w:rPr>
                <w:b/>
              </w:rPr>
              <w:t>Инструкции. Постабортно консултиране</w:t>
            </w: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</w:tr>
      <w:tr w:rsidR="00EA4B97" w:rsidRPr="00C26526" w:rsidTr="003F1F20">
        <w:tc>
          <w:tcPr>
            <w:tcW w:w="6120" w:type="dxa"/>
          </w:tcPr>
          <w:p w:rsidR="00EA4B97" w:rsidRPr="003F1F20" w:rsidRDefault="00EA4B97" w:rsidP="007F29AD">
            <w:pPr>
              <w:rPr>
                <w:b/>
              </w:rPr>
            </w:pPr>
            <w:r w:rsidRPr="003F1F20">
              <w:rPr>
                <w:b/>
                <w:lang w:val="ru-RU"/>
              </w:rPr>
              <w:t xml:space="preserve">6.3. Недоносена бременност. Етология, диагноза, клиника, лечение. </w:t>
            </w:r>
            <w:r w:rsidRPr="003F1F20">
              <w:rPr>
                <w:b/>
              </w:rPr>
              <w:t>Поведение по време на бременността и раждането.</w:t>
            </w: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</w:tr>
      <w:tr w:rsidR="00EA4B97" w:rsidRPr="00C26526" w:rsidTr="003F1F20">
        <w:tc>
          <w:tcPr>
            <w:tcW w:w="6120" w:type="dxa"/>
          </w:tcPr>
          <w:p w:rsidR="00EA4B97" w:rsidRPr="003F1F20" w:rsidRDefault="00EA4B97" w:rsidP="007F29AD">
            <w:pPr>
              <w:rPr>
                <w:b/>
                <w:lang w:val="ru-RU"/>
              </w:rPr>
            </w:pPr>
            <w:r w:rsidRPr="003F1F20">
              <w:rPr>
                <w:b/>
                <w:lang w:val="ru-RU"/>
              </w:rPr>
              <w:t>6.4. Преносена бременност. Етология, диагноза, лечение. Поведение по време на бременността и раждането.</w:t>
            </w: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</w:tr>
      <w:tr w:rsidR="00EA4B97" w:rsidRPr="00C26526" w:rsidTr="003F1F20">
        <w:tc>
          <w:tcPr>
            <w:tcW w:w="6120" w:type="dxa"/>
          </w:tcPr>
          <w:p w:rsidR="00EA4B97" w:rsidRPr="003F1F20" w:rsidRDefault="00EA4B97" w:rsidP="007F29AD">
            <w:pPr>
              <w:rPr>
                <w:b/>
              </w:rPr>
            </w:pPr>
            <w:r w:rsidRPr="003F1F20">
              <w:rPr>
                <w:b/>
                <w:lang w:val="ru-RU"/>
              </w:rPr>
              <w:t xml:space="preserve">6.5. Извънматочна бременност – определение, етиология, клиника. </w:t>
            </w:r>
            <w:r w:rsidRPr="003F1F20">
              <w:rPr>
                <w:b/>
              </w:rPr>
              <w:t>Акушерско поведение.</w:t>
            </w: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</w:tr>
      <w:tr w:rsidR="00EA4B97" w:rsidRPr="00C26526" w:rsidTr="003F1F20">
        <w:tc>
          <w:tcPr>
            <w:tcW w:w="6120" w:type="dxa"/>
          </w:tcPr>
          <w:p w:rsidR="00EA4B97" w:rsidRPr="003F1F20" w:rsidRDefault="00EA4B97" w:rsidP="007F29AD">
            <w:pPr>
              <w:rPr>
                <w:b/>
              </w:rPr>
            </w:pPr>
            <w:r w:rsidRPr="003F1F20">
              <w:rPr>
                <w:b/>
                <w:lang w:val="ru-RU"/>
              </w:rPr>
              <w:t xml:space="preserve">6.6. Заболявания на хориона. Гроздовидна бременност. </w:t>
            </w:r>
            <w:r w:rsidRPr="003F1F20">
              <w:rPr>
                <w:b/>
              </w:rPr>
              <w:t>Диагноза, поведение, профилактика.</w:t>
            </w: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1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1</w:t>
            </w:r>
          </w:p>
        </w:tc>
      </w:tr>
      <w:tr w:rsidR="00EA4B97" w:rsidRPr="00C26526" w:rsidTr="003F1F20">
        <w:tc>
          <w:tcPr>
            <w:tcW w:w="6120" w:type="dxa"/>
          </w:tcPr>
          <w:p w:rsidR="00EA4B97" w:rsidRPr="003F1F20" w:rsidRDefault="00EA4B97" w:rsidP="007F29AD">
            <w:pPr>
              <w:rPr>
                <w:lang w:val="ru-RU"/>
              </w:rPr>
            </w:pPr>
            <w:r w:rsidRPr="003F1F20">
              <w:rPr>
                <w:b/>
                <w:lang w:val="ru-RU"/>
              </w:rPr>
              <w:t>6.7. Хорионамнионит</w:t>
            </w:r>
            <w:r w:rsidRPr="003F1F20">
              <w:rPr>
                <w:lang w:val="ru-RU"/>
              </w:rPr>
              <w:t xml:space="preserve">. </w:t>
            </w:r>
            <w:r w:rsidRPr="003F1F20">
              <w:rPr>
                <w:b/>
                <w:lang w:val="ru-RU"/>
              </w:rPr>
              <w:t xml:space="preserve"> Етология, диагноза, клиника, лечение.</w:t>
            </w: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1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1</w:t>
            </w:r>
          </w:p>
        </w:tc>
      </w:tr>
      <w:tr w:rsidR="00EA4B97" w:rsidRPr="00C26526" w:rsidTr="003F1F20">
        <w:tc>
          <w:tcPr>
            <w:tcW w:w="6120" w:type="dxa"/>
          </w:tcPr>
          <w:p w:rsidR="00EA4B97" w:rsidRPr="003F1F20" w:rsidRDefault="00EA4B97" w:rsidP="007F29AD">
            <w:pPr>
              <w:rPr>
                <w:b/>
                <w:lang w:val="ru-RU"/>
              </w:rPr>
            </w:pPr>
            <w:r w:rsidRPr="003F1F20">
              <w:rPr>
                <w:b/>
                <w:lang w:val="ru-RU"/>
              </w:rPr>
              <w:t>6.8.Аномалии на плацентата, пъпната връв и амниона. Поведение по време на бременността и раждането.</w:t>
            </w: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1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1</w:t>
            </w:r>
          </w:p>
        </w:tc>
      </w:tr>
      <w:tr w:rsidR="00EA4B97" w:rsidRPr="00C26526" w:rsidTr="003F1F20">
        <w:tc>
          <w:tcPr>
            <w:tcW w:w="6120" w:type="dxa"/>
          </w:tcPr>
          <w:p w:rsidR="00EA4B97" w:rsidRPr="003F1F20" w:rsidRDefault="00EA4B97" w:rsidP="007F29AD">
            <w:pPr>
              <w:rPr>
                <w:b/>
                <w:lang w:val="ru-RU"/>
              </w:rPr>
            </w:pPr>
            <w:r w:rsidRPr="003F1F20">
              <w:rPr>
                <w:b/>
                <w:lang w:val="ru-RU"/>
              </w:rPr>
              <w:t>6.9. Аномалии в развитието на плода. Причини, видове, диагноза, поведение по време на бременността и раждането.</w:t>
            </w: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1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1</w:t>
            </w:r>
          </w:p>
        </w:tc>
      </w:tr>
      <w:tr w:rsidR="00EA4B97" w:rsidRPr="00C26526" w:rsidTr="003F1F20">
        <w:tc>
          <w:tcPr>
            <w:tcW w:w="6120" w:type="dxa"/>
          </w:tcPr>
          <w:p w:rsidR="00EA4B97" w:rsidRPr="003F1F20" w:rsidRDefault="00EA4B97" w:rsidP="007F29AD">
            <w:pPr>
              <w:rPr>
                <w:b/>
              </w:rPr>
            </w:pPr>
            <w:r w:rsidRPr="003F1F20">
              <w:rPr>
                <w:b/>
                <w:lang w:val="ru-RU"/>
              </w:rPr>
              <w:t xml:space="preserve">6.10. Смърт на плода преди раждането. Диагноза и поведение в различните срокове на бременността. </w:t>
            </w:r>
            <w:r w:rsidRPr="003F1F20">
              <w:rPr>
                <w:b/>
              </w:rPr>
              <w:t>Синдром на мъртвия плод.</w:t>
            </w: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</w:tr>
      <w:tr w:rsidR="00EA4B97" w:rsidRPr="00C26526" w:rsidTr="003F1F20">
        <w:tc>
          <w:tcPr>
            <w:tcW w:w="6120" w:type="dxa"/>
          </w:tcPr>
          <w:p w:rsidR="00EA4B97" w:rsidRPr="003F1F20" w:rsidRDefault="00EA4B97" w:rsidP="007F29AD">
            <w:pPr>
              <w:rPr>
                <w:b/>
                <w:lang w:val="ru-RU"/>
              </w:rPr>
            </w:pPr>
            <w:r w:rsidRPr="003F1F20">
              <w:rPr>
                <w:b/>
                <w:lang w:val="ru-RU"/>
              </w:rPr>
              <w:t>6.11. Ранни токсикози на бременността – клиника, диагноза, поведение.</w:t>
            </w: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</w:tr>
      <w:tr w:rsidR="00EA4B97" w:rsidRPr="00C26526" w:rsidTr="003F1F20">
        <w:tc>
          <w:tcPr>
            <w:tcW w:w="6120" w:type="dxa"/>
          </w:tcPr>
          <w:p w:rsidR="00EA4B97" w:rsidRPr="003F1F20" w:rsidRDefault="00EA4B97" w:rsidP="007F29AD">
            <w:pPr>
              <w:rPr>
                <w:b/>
                <w:lang w:val="ru-RU"/>
              </w:rPr>
            </w:pPr>
            <w:r w:rsidRPr="003F1F20">
              <w:rPr>
                <w:b/>
                <w:lang w:val="ru-RU"/>
              </w:rPr>
              <w:t>6.12. Късни токсикози на бременността. Класификация. Клиника. Диагноза. Поведение при прееклампсия и еклампсия.</w:t>
            </w: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3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3</w:t>
            </w:r>
          </w:p>
        </w:tc>
      </w:tr>
      <w:tr w:rsidR="00EA4B97" w:rsidRPr="00C26526" w:rsidTr="003F1F20">
        <w:tc>
          <w:tcPr>
            <w:tcW w:w="6120" w:type="dxa"/>
          </w:tcPr>
          <w:p w:rsidR="00EA4B97" w:rsidRPr="003F1F20" w:rsidRDefault="00EA4B97" w:rsidP="007F29AD">
            <w:pPr>
              <w:rPr>
                <w:b/>
              </w:rPr>
            </w:pPr>
            <w:r w:rsidRPr="003F1F20">
              <w:rPr>
                <w:b/>
                <w:lang w:val="ru-RU"/>
              </w:rPr>
              <w:t xml:space="preserve">6.13. Кръвотечения през втората половина на бременността. Плацента превия – клиника, диагноза, поведение. </w:t>
            </w:r>
            <w:r w:rsidRPr="003F1F20">
              <w:rPr>
                <w:b/>
              </w:rPr>
              <w:t>Водене на раждане.</w:t>
            </w: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</w:tr>
      <w:tr w:rsidR="00EA4B97" w:rsidRPr="00C26526" w:rsidTr="003F1F20">
        <w:trPr>
          <w:trHeight w:val="1242"/>
        </w:trPr>
        <w:tc>
          <w:tcPr>
            <w:tcW w:w="6120" w:type="dxa"/>
          </w:tcPr>
          <w:p w:rsidR="00EA4B97" w:rsidRPr="003F1F20" w:rsidRDefault="00EA4B97" w:rsidP="007F29AD">
            <w:pPr>
              <w:rPr>
                <w:b/>
              </w:rPr>
            </w:pPr>
            <w:r w:rsidRPr="003F1F20">
              <w:rPr>
                <w:b/>
                <w:lang w:val="ru-RU"/>
              </w:rPr>
              <w:t xml:space="preserve">6.14. Кръвотечения през втората половина на бременността. Преждевременно отлепена плацента, разположена на нормално място. </w:t>
            </w:r>
            <w:r w:rsidRPr="003F1F20">
              <w:rPr>
                <w:b/>
              </w:rPr>
              <w:t>Диагноза, поведение.</w:t>
            </w: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</w:tr>
      <w:tr w:rsidR="00EA4B97" w:rsidRPr="00C26526" w:rsidTr="003F1F20">
        <w:tc>
          <w:tcPr>
            <w:tcW w:w="6120" w:type="dxa"/>
          </w:tcPr>
          <w:p w:rsidR="00EA4B97" w:rsidRPr="003F1F20" w:rsidRDefault="00EA4B97" w:rsidP="007F29AD">
            <w:pPr>
              <w:rPr>
                <w:b/>
              </w:rPr>
            </w:pPr>
            <w:r w:rsidRPr="003F1F20">
              <w:rPr>
                <w:b/>
                <w:sz w:val="32"/>
                <w:szCs w:val="32"/>
              </w:rPr>
              <w:t>V-ти семестър</w:t>
            </w:r>
          </w:p>
        </w:tc>
        <w:tc>
          <w:tcPr>
            <w:tcW w:w="1440" w:type="dxa"/>
          </w:tcPr>
          <w:p w:rsidR="00EA4B97" w:rsidRPr="003F1F20" w:rsidRDefault="00EA4B97" w:rsidP="007F29AD">
            <w:pPr>
              <w:rPr>
                <w:b/>
                <w:color w:val="800000"/>
              </w:rPr>
            </w:pPr>
          </w:p>
        </w:tc>
        <w:tc>
          <w:tcPr>
            <w:tcW w:w="1724" w:type="dxa"/>
          </w:tcPr>
          <w:p w:rsidR="00EA4B97" w:rsidRPr="003F1F20" w:rsidRDefault="00EA4B97" w:rsidP="007F29AD">
            <w:pPr>
              <w:rPr>
                <w:b/>
                <w:color w:val="800000"/>
              </w:rPr>
            </w:pPr>
          </w:p>
        </w:tc>
      </w:tr>
      <w:tr w:rsidR="00EA4B97" w:rsidRPr="00C26526" w:rsidTr="003F1F20">
        <w:tc>
          <w:tcPr>
            <w:tcW w:w="6120" w:type="dxa"/>
          </w:tcPr>
          <w:p w:rsidR="00EA4B97" w:rsidRPr="003F1F20" w:rsidRDefault="00EA4B97" w:rsidP="003F1F20">
            <w:pPr>
              <w:jc w:val="center"/>
              <w:rPr>
                <w:b/>
                <w:color w:val="000080"/>
                <w:sz w:val="28"/>
                <w:szCs w:val="28"/>
                <w:lang w:val="ru-RU"/>
              </w:rPr>
            </w:pPr>
            <w:r w:rsidRPr="003F1F20">
              <w:rPr>
                <w:b/>
                <w:color w:val="000080"/>
                <w:sz w:val="28"/>
                <w:szCs w:val="28"/>
                <w:lang w:val="ru-RU"/>
              </w:rPr>
              <w:t xml:space="preserve">РАЗДЕЛ </w:t>
            </w:r>
            <w:r w:rsidRPr="003F1F20">
              <w:rPr>
                <w:b/>
                <w:color w:val="000080"/>
                <w:sz w:val="28"/>
                <w:szCs w:val="28"/>
              </w:rPr>
              <w:t>VII</w:t>
            </w:r>
            <w:r w:rsidRPr="003F1F20">
              <w:rPr>
                <w:b/>
                <w:color w:val="000080"/>
                <w:sz w:val="28"/>
                <w:szCs w:val="28"/>
                <w:lang w:val="ru-RU"/>
              </w:rPr>
              <w:t>. Патология на раждането</w:t>
            </w: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color w:val="000080"/>
                <w:sz w:val="28"/>
                <w:szCs w:val="28"/>
              </w:rPr>
            </w:pPr>
            <w:r w:rsidRPr="003F1F20">
              <w:rPr>
                <w:color w:val="000080"/>
                <w:sz w:val="28"/>
                <w:szCs w:val="28"/>
              </w:rPr>
              <w:t>18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  <w:color w:val="000080"/>
              </w:rPr>
            </w:pPr>
            <w:r w:rsidRPr="003F1F20">
              <w:rPr>
                <w:b/>
                <w:color w:val="000080"/>
              </w:rPr>
              <w:t>18</w:t>
            </w:r>
          </w:p>
        </w:tc>
      </w:tr>
      <w:tr w:rsidR="00EA4B97" w:rsidRPr="00C26526" w:rsidTr="003F1F20">
        <w:tc>
          <w:tcPr>
            <w:tcW w:w="6120" w:type="dxa"/>
          </w:tcPr>
          <w:p w:rsidR="00EA4B97" w:rsidRPr="003F1F20" w:rsidRDefault="00EA4B97" w:rsidP="007F29AD">
            <w:pPr>
              <w:rPr>
                <w:b/>
              </w:rPr>
            </w:pPr>
            <w:r w:rsidRPr="003F1F20">
              <w:rPr>
                <w:b/>
                <w:lang w:val="ru-RU"/>
              </w:rPr>
              <w:t xml:space="preserve">7.1. Аномалии на родовата дейност. Понятие. </w:t>
            </w:r>
            <w:r w:rsidRPr="003F1F20">
              <w:rPr>
                <w:b/>
              </w:rPr>
              <w:t xml:space="preserve">Причини. Диагноза. Поведение. </w:t>
            </w: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</w:tr>
      <w:tr w:rsidR="00EA4B97" w:rsidRPr="00C26526" w:rsidTr="003F1F20">
        <w:tc>
          <w:tcPr>
            <w:tcW w:w="6120" w:type="dxa"/>
          </w:tcPr>
          <w:p w:rsidR="00EA4B97" w:rsidRPr="003F1F20" w:rsidRDefault="00EA4B97" w:rsidP="007F29AD">
            <w:pPr>
              <w:rPr>
                <w:b/>
              </w:rPr>
            </w:pPr>
            <w:r w:rsidRPr="003F1F20">
              <w:rPr>
                <w:b/>
                <w:lang w:val="ru-RU"/>
              </w:rPr>
              <w:t xml:space="preserve">7.2. Тесен таз. Класификация. Диагноза. Протичане на бременността и раждането. </w:t>
            </w:r>
            <w:r w:rsidRPr="003F1F20">
              <w:rPr>
                <w:b/>
              </w:rPr>
              <w:t xml:space="preserve">Пелвио-фетална диспропорция. </w:t>
            </w: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</w:tr>
      <w:tr w:rsidR="00EA4B97" w:rsidRPr="00C26526" w:rsidTr="003F1F20">
        <w:tc>
          <w:tcPr>
            <w:tcW w:w="6120" w:type="dxa"/>
          </w:tcPr>
          <w:p w:rsidR="00EA4B97" w:rsidRPr="003F1F20" w:rsidRDefault="00EA4B97" w:rsidP="007F29AD">
            <w:pPr>
              <w:rPr>
                <w:b/>
                <w:lang w:val="ru-RU"/>
              </w:rPr>
            </w:pPr>
            <w:r w:rsidRPr="003F1F20">
              <w:rPr>
                <w:b/>
                <w:lang w:val="ru-RU"/>
              </w:rPr>
              <w:t>7.3. Предлежание и изпадане на пъпна връв и дребни части – причини, диагноза, поведение.</w:t>
            </w: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1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1</w:t>
            </w:r>
          </w:p>
        </w:tc>
      </w:tr>
      <w:tr w:rsidR="00EA4B97" w:rsidRPr="00C26526" w:rsidTr="003F1F20">
        <w:tc>
          <w:tcPr>
            <w:tcW w:w="6120" w:type="dxa"/>
          </w:tcPr>
          <w:p w:rsidR="00EA4B97" w:rsidRPr="003F1F20" w:rsidRDefault="00EA4B97" w:rsidP="007F29AD">
            <w:pPr>
              <w:rPr>
                <w:b/>
              </w:rPr>
            </w:pPr>
            <w:r w:rsidRPr="003F1F20">
              <w:rPr>
                <w:b/>
                <w:lang w:val="ru-RU"/>
              </w:rPr>
              <w:t xml:space="preserve">7.4. Неправилни положения и предлежания на плода. </w:t>
            </w:r>
            <w:r w:rsidRPr="003F1F20">
              <w:rPr>
                <w:b/>
              </w:rPr>
              <w:t>Етиология, диагноза, поведение.</w:t>
            </w: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</w:tr>
      <w:tr w:rsidR="00EA4B97" w:rsidRPr="00C26526" w:rsidTr="003F1F20">
        <w:tc>
          <w:tcPr>
            <w:tcW w:w="6120" w:type="dxa"/>
          </w:tcPr>
          <w:p w:rsidR="00EA4B97" w:rsidRPr="003F1F20" w:rsidRDefault="00EA4B97" w:rsidP="007F29AD">
            <w:pPr>
              <w:rPr>
                <w:b/>
                <w:lang w:val="ru-RU"/>
              </w:rPr>
            </w:pPr>
            <w:r w:rsidRPr="003F1F20">
              <w:rPr>
                <w:b/>
                <w:lang w:val="ru-RU"/>
              </w:rPr>
              <w:t>7.5. Преждевременно разкъсване на околоплодния мехур – причини, диагноза, клиника, поведение.</w:t>
            </w: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1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1</w:t>
            </w:r>
          </w:p>
        </w:tc>
      </w:tr>
      <w:tr w:rsidR="00EA4B97" w:rsidRPr="00C26526" w:rsidTr="003F1F20">
        <w:tc>
          <w:tcPr>
            <w:tcW w:w="6120" w:type="dxa"/>
          </w:tcPr>
          <w:p w:rsidR="00EA4B97" w:rsidRPr="003F1F20" w:rsidRDefault="00EA4B97" w:rsidP="007F29AD">
            <w:pPr>
              <w:rPr>
                <w:b/>
                <w:lang w:val="ru-RU"/>
              </w:rPr>
            </w:pPr>
            <w:r w:rsidRPr="003F1F20">
              <w:rPr>
                <w:b/>
                <w:lang w:val="ru-RU"/>
              </w:rPr>
              <w:t>7.6. Бременност и раждане на едър и гигантски плод – определение, клиника, диагноза, поведение.</w:t>
            </w: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1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1</w:t>
            </w:r>
          </w:p>
        </w:tc>
      </w:tr>
      <w:tr w:rsidR="00EA4B97" w:rsidRPr="00C26526" w:rsidTr="003F1F20">
        <w:tc>
          <w:tcPr>
            <w:tcW w:w="6120" w:type="dxa"/>
          </w:tcPr>
          <w:p w:rsidR="00EA4B97" w:rsidRPr="003F1F20" w:rsidRDefault="00EA4B97" w:rsidP="007F29AD">
            <w:pPr>
              <w:rPr>
                <w:b/>
                <w:lang w:val="ru-RU"/>
              </w:rPr>
            </w:pPr>
            <w:r w:rsidRPr="003F1F20">
              <w:rPr>
                <w:b/>
                <w:lang w:val="ru-RU"/>
              </w:rPr>
              <w:t>7.7. Родов травматизъм на майката – причини, клиника, профилактика, лечение.</w:t>
            </w: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</w:tr>
      <w:tr w:rsidR="00EA4B97" w:rsidRPr="00C26526" w:rsidTr="003F1F20">
        <w:tc>
          <w:tcPr>
            <w:tcW w:w="6120" w:type="dxa"/>
          </w:tcPr>
          <w:p w:rsidR="00EA4B97" w:rsidRPr="003F1F20" w:rsidRDefault="00EA4B97" w:rsidP="007F29AD">
            <w:pPr>
              <w:rPr>
                <w:b/>
              </w:rPr>
            </w:pPr>
            <w:r w:rsidRPr="003F1F20">
              <w:rPr>
                <w:b/>
                <w:lang w:val="ru-RU"/>
              </w:rPr>
              <w:t xml:space="preserve">7.8. Патология на плацентарния и ранния следплацентарен период. </w:t>
            </w:r>
            <w:r w:rsidRPr="003F1F20">
              <w:rPr>
                <w:b/>
              </w:rPr>
              <w:t>Етиология, клиника, поведение.</w:t>
            </w: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3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3</w:t>
            </w:r>
          </w:p>
        </w:tc>
      </w:tr>
      <w:tr w:rsidR="00EA4B97" w:rsidRPr="00C26526" w:rsidTr="003F1F20">
        <w:tc>
          <w:tcPr>
            <w:tcW w:w="6120" w:type="dxa"/>
          </w:tcPr>
          <w:p w:rsidR="00EA4B97" w:rsidRPr="003F1F20" w:rsidRDefault="00EA4B97" w:rsidP="007F29AD">
            <w:pPr>
              <w:rPr>
                <w:b/>
                <w:lang w:val="ru-RU"/>
              </w:rPr>
            </w:pPr>
            <w:r w:rsidRPr="003F1F20">
              <w:rPr>
                <w:b/>
                <w:lang w:val="ru-RU"/>
              </w:rPr>
              <w:t>7.9. Коагулопатии в акушерството – етиология, клиника, диагноза, профилактика, лечение.</w:t>
            </w: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</w:tr>
      <w:tr w:rsidR="00EA4B97" w:rsidRPr="00C26526" w:rsidTr="003F1F20">
        <w:tc>
          <w:tcPr>
            <w:tcW w:w="6120" w:type="dxa"/>
          </w:tcPr>
          <w:p w:rsidR="00EA4B97" w:rsidRPr="003F1F20" w:rsidRDefault="00EA4B97" w:rsidP="007F29AD">
            <w:pPr>
              <w:rPr>
                <w:b/>
                <w:lang w:val="ru-RU"/>
              </w:rPr>
            </w:pPr>
            <w:r w:rsidRPr="003F1F20">
              <w:rPr>
                <w:b/>
                <w:lang w:val="ru-RU"/>
              </w:rPr>
              <w:t>7.10. Водене на раждане при жени със специални нужди: ювенилна бременност, възрастна първескиня, раждане на жени с придружаващи заболявания.</w:t>
            </w: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</w:tr>
      <w:tr w:rsidR="00EA4B97" w:rsidRPr="00C26526" w:rsidTr="003F1F20">
        <w:tc>
          <w:tcPr>
            <w:tcW w:w="6120" w:type="dxa"/>
          </w:tcPr>
          <w:p w:rsidR="00EA4B97" w:rsidRPr="003F1F20" w:rsidRDefault="00EA4B97" w:rsidP="007F29AD">
            <w:pPr>
              <w:rPr>
                <w:b/>
                <w:i/>
                <w:color w:val="000080"/>
                <w:sz w:val="28"/>
                <w:szCs w:val="28"/>
                <w:lang w:val="ru-RU"/>
              </w:rPr>
            </w:pPr>
            <w:r w:rsidRPr="003F1F20">
              <w:rPr>
                <w:b/>
                <w:i/>
                <w:color w:val="000080"/>
                <w:sz w:val="28"/>
                <w:szCs w:val="28"/>
                <w:lang w:val="ru-RU"/>
              </w:rPr>
              <w:t xml:space="preserve">РАЗДЕЛ </w:t>
            </w:r>
            <w:r w:rsidRPr="003F1F20">
              <w:rPr>
                <w:b/>
                <w:i/>
                <w:color w:val="000080"/>
                <w:sz w:val="28"/>
                <w:szCs w:val="28"/>
              </w:rPr>
              <w:t>VIII</w:t>
            </w:r>
            <w:r w:rsidRPr="003F1F20">
              <w:rPr>
                <w:b/>
                <w:i/>
                <w:color w:val="000080"/>
                <w:sz w:val="28"/>
                <w:szCs w:val="28"/>
                <w:lang w:val="ru-RU"/>
              </w:rPr>
              <w:t>. Патология на послеродовия период</w:t>
            </w: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  <w:i/>
                <w:color w:val="000080"/>
                <w:sz w:val="28"/>
                <w:szCs w:val="28"/>
              </w:rPr>
            </w:pPr>
            <w:r w:rsidRPr="003F1F20">
              <w:rPr>
                <w:b/>
                <w:i/>
                <w:color w:val="000080"/>
                <w:sz w:val="28"/>
                <w:szCs w:val="28"/>
              </w:rPr>
              <w:t>12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  <w:i/>
                <w:color w:val="000080"/>
                <w:sz w:val="28"/>
                <w:szCs w:val="28"/>
              </w:rPr>
            </w:pPr>
            <w:r w:rsidRPr="003F1F20">
              <w:rPr>
                <w:b/>
                <w:i/>
                <w:color w:val="000080"/>
                <w:sz w:val="28"/>
                <w:szCs w:val="28"/>
              </w:rPr>
              <w:t>12</w:t>
            </w:r>
          </w:p>
        </w:tc>
      </w:tr>
      <w:tr w:rsidR="00EA4B97" w:rsidRPr="00C26526" w:rsidTr="003F1F20">
        <w:tc>
          <w:tcPr>
            <w:tcW w:w="6120" w:type="dxa"/>
          </w:tcPr>
          <w:p w:rsidR="00EA4B97" w:rsidRPr="003F1F20" w:rsidRDefault="00EA4B97" w:rsidP="007F29AD">
            <w:pPr>
              <w:rPr>
                <w:b/>
              </w:rPr>
            </w:pPr>
            <w:r w:rsidRPr="003F1F20">
              <w:rPr>
                <w:b/>
                <w:lang w:val="ru-RU"/>
              </w:rPr>
              <w:t xml:space="preserve">8.1. Патология в протичането на послеродовия период от неинфекциозен характер: субинволуцио и лохиометра. </w:t>
            </w:r>
            <w:r w:rsidRPr="003F1F20">
              <w:rPr>
                <w:b/>
              </w:rPr>
              <w:t>Причини, клиника, диагноза, поведение.</w:t>
            </w: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</w:tr>
      <w:tr w:rsidR="00EA4B97" w:rsidRPr="00C26526" w:rsidTr="003F1F20">
        <w:tc>
          <w:tcPr>
            <w:tcW w:w="6120" w:type="dxa"/>
          </w:tcPr>
          <w:p w:rsidR="00EA4B97" w:rsidRPr="003F1F20" w:rsidRDefault="00EA4B97" w:rsidP="007F29AD">
            <w:pPr>
              <w:rPr>
                <w:b/>
              </w:rPr>
            </w:pPr>
            <w:r w:rsidRPr="003F1F20">
              <w:rPr>
                <w:b/>
                <w:lang w:val="ru-RU"/>
              </w:rPr>
              <w:t xml:space="preserve">8.2. Послеродови инфекциозни заболявания на ЖПО. Пуерперален ендометрит, миометрит, флебит на тазовите вени. </w:t>
            </w:r>
            <w:r w:rsidRPr="003F1F20">
              <w:rPr>
                <w:b/>
              </w:rPr>
              <w:t>Причини, клиника, диагноза, поведение</w:t>
            </w: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</w:tr>
      <w:tr w:rsidR="00EA4B97" w:rsidRPr="00C26526" w:rsidTr="003F1F20">
        <w:tc>
          <w:tcPr>
            <w:tcW w:w="6120" w:type="dxa"/>
          </w:tcPr>
          <w:p w:rsidR="00EA4B97" w:rsidRPr="003F1F20" w:rsidRDefault="00EA4B97" w:rsidP="007F29AD">
            <w:pPr>
              <w:rPr>
                <w:b/>
              </w:rPr>
            </w:pPr>
            <w:r w:rsidRPr="003F1F20">
              <w:rPr>
                <w:b/>
                <w:lang w:val="ru-RU"/>
              </w:rPr>
              <w:t xml:space="preserve">8.3. Послеродови генерализирани инфекции: перитонит, сепсис пуерпералис. </w:t>
            </w:r>
            <w:r w:rsidRPr="003F1F20">
              <w:rPr>
                <w:b/>
              </w:rPr>
              <w:t>Причини, клиника, диагноза, поведение</w:t>
            </w: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</w:tr>
      <w:tr w:rsidR="00EA4B97" w:rsidRPr="00C26526" w:rsidTr="003F1F20">
        <w:tc>
          <w:tcPr>
            <w:tcW w:w="6120" w:type="dxa"/>
          </w:tcPr>
          <w:p w:rsidR="00EA4B97" w:rsidRPr="003F1F20" w:rsidRDefault="00EA4B97" w:rsidP="007F29AD">
            <w:pPr>
              <w:rPr>
                <w:b/>
                <w:lang w:val="ru-RU"/>
              </w:rPr>
            </w:pPr>
            <w:r w:rsidRPr="003F1F20">
              <w:rPr>
                <w:b/>
                <w:lang w:val="ru-RU"/>
              </w:rPr>
              <w:t xml:space="preserve">8.4. Кръвотечения в късния пуерпериум. Причини, клиника, диагноза, поведение. </w:t>
            </w: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</w:tr>
      <w:tr w:rsidR="00EA4B97" w:rsidRPr="00C26526" w:rsidTr="003F1F20">
        <w:tc>
          <w:tcPr>
            <w:tcW w:w="6120" w:type="dxa"/>
          </w:tcPr>
          <w:p w:rsidR="00EA4B97" w:rsidRPr="003F1F20" w:rsidRDefault="00EA4B97" w:rsidP="007F29AD">
            <w:pPr>
              <w:rPr>
                <w:b/>
              </w:rPr>
            </w:pPr>
            <w:r w:rsidRPr="003F1F20">
              <w:rPr>
                <w:b/>
                <w:lang w:val="ru-RU"/>
              </w:rPr>
              <w:t xml:space="preserve">8.5. Тромбоемболични усложнения в пуерпериума. Амниотична емболия. </w:t>
            </w:r>
            <w:r w:rsidRPr="003F1F20">
              <w:rPr>
                <w:b/>
              </w:rPr>
              <w:t>Пуерперална аменорея. Пуерперална психоза.</w:t>
            </w: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</w:tr>
      <w:tr w:rsidR="00EA4B97" w:rsidRPr="00C26526" w:rsidTr="003F1F20">
        <w:tc>
          <w:tcPr>
            <w:tcW w:w="6120" w:type="dxa"/>
          </w:tcPr>
          <w:p w:rsidR="00EA4B97" w:rsidRPr="003F1F20" w:rsidRDefault="00EA4B97" w:rsidP="007F29AD">
            <w:pPr>
              <w:rPr>
                <w:b/>
                <w:lang w:val="ru-RU"/>
              </w:rPr>
            </w:pPr>
            <w:r w:rsidRPr="003F1F20">
              <w:rPr>
                <w:b/>
                <w:lang w:val="ru-RU"/>
              </w:rPr>
              <w:t>8.6. Послеродови заболявания на млечните жлези.</w:t>
            </w:r>
          </w:p>
          <w:p w:rsidR="00EA4B97" w:rsidRPr="003F1F20" w:rsidRDefault="00EA4B97" w:rsidP="007F29AD">
            <w:pPr>
              <w:rPr>
                <w:b/>
              </w:rPr>
            </w:pPr>
            <w:r w:rsidRPr="003F1F20">
              <w:rPr>
                <w:b/>
              </w:rPr>
              <w:t>Причини, клиника, диагноза, поведение.</w:t>
            </w: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</w:tr>
    </w:tbl>
    <w:p w:rsidR="00EA4B97" w:rsidRDefault="00EA4B97" w:rsidP="00F55CB3">
      <w:pPr>
        <w:rPr>
          <w:b/>
          <w:sz w:val="32"/>
          <w:szCs w:val="32"/>
        </w:rPr>
      </w:pPr>
      <w:r>
        <w:rPr>
          <w:b/>
          <w:sz w:val="32"/>
          <w:szCs w:val="32"/>
        </w:rPr>
        <w:t>VI-ти семестър</w:t>
      </w:r>
    </w:p>
    <w:p w:rsidR="00EA4B97" w:rsidRPr="004C5ACE" w:rsidRDefault="00EA4B97" w:rsidP="00F55CB3">
      <w:pPr>
        <w:rPr>
          <w:b/>
          <w:sz w:val="32"/>
          <w:szCs w:val="32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20"/>
        <w:gridCol w:w="1440"/>
        <w:gridCol w:w="1724"/>
      </w:tblGrid>
      <w:tr w:rsidR="00EA4B97" w:rsidTr="003F1F20">
        <w:tc>
          <w:tcPr>
            <w:tcW w:w="6120" w:type="dxa"/>
          </w:tcPr>
          <w:p w:rsidR="00EA4B97" w:rsidRPr="003F1F20" w:rsidRDefault="00EA4B97" w:rsidP="003F1F20">
            <w:pPr>
              <w:jc w:val="center"/>
              <w:rPr>
                <w:b/>
                <w:sz w:val="32"/>
                <w:szCs w:val="32"/>
              </w:rPr>
            </w:pPr>
            <w:r w:rsidRPr="003F1F20">
              <w:rPr>
                <w:b/>
                <w:sz w:val="32"/>
                <w:szCs w:val="32"/>
              </w:rPr>
              <w:t>ТЕМИ</w:t>
            </w:r>
          </w:p>
        </w:tc>
        <w:tc>
          <w:tcPr>
            <w:tcW w:w="3164" w:type="dxa"/>
            <w:gridSpan w:val="2"/>
          </w:tcPr>
          <w:p w:rsidR="00EA4B97" w:rsidRPr="003F1F20" w:rsidRDefault="00EA4B97" w:rsidP="003F1F20">
            <w:pPr>
              <w:jc w:val="center"/>
              <w:rPr>
                <w:b/>
                <w:i/>
                <w:sz w:val="32"/>
                <w:szCs w:val="32"/>
              </w:rPr>
            </w:pPr>
            <w:r w:rsidRPr="003F1F20">
              <w:rPr>
                <w:b/>
                <w:i/>
                <w:sz w:val="32"/>
                <w:szCs w:val="32"/>
              </w:rPr>
              <w:t>Часове</w:t>
            </w:r>
          </w:p>
        </w:tc>
      </w:tr>
      <w:tr w:rsidR="00EA4B97" w:rsidTr="003F1F20">
        <w:tc>
          <w:tcPr>
            <w:tcW w:w="6120" w:type="dxa"/>
          </w:tcPr>
          <w:p w:rsidR="00EA4B97" w:rsidRPr="003F1F20" w:rsidRDefault="00EA4B97" w:rsidP="003F1F20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  <w:i/>
                <w:sz w:val="32"/>
                <w:szCs w:val="32"/>
              </w:rPr>
            </w:pPr>
            <w:r w:rsidRPr="003F1F20">
              <w:rPr>
                <w:b/>
                <w:i/>
                <w:sz w:val="32"/>
                <w:szCs w:val="32"/>
              </w:rPr>
              <w:t>Теория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  <w:i/>
                <w:sz w:val="32"/>
                <w:szCs w:val="32"/>
              </w:rPr>
            </w:pPr>
            <w:r w:rsidRPr="003F1F20">
              <w:rPr>
                <w:b/>
                <w:i/>
                <w:sz w:val="32"/>
                <w:szCs w:val="32"/>
              </w:rPr>
              <w:t xml:space="preserve">Упражн. </w:t>
            </w:r>
          </w:p>
        </w:tc>
      </w:tr>
      <w:tr w:rsidR="00EA4B97" w:rsidRPr="00C26526" w:rsidTr="003F1F20">
        <w:tc>
          <w:tcPr>
            <w:tcW w:w="6120" w:type="dxa"/>
          </w:tcPr>
          <w:p w:rsidR="00EA4B97" w:rsidRPr="003F1F20" w:rsidRDefault="00EA4B97" w:rsidP="007F29AD">
            <w:pPr>
              <w:rPr>
                <w:b/>
                <w:i/>
                <w:color w:val="000080"/>
                <w:sz w:val="28"/>
                <w:szCs w:val="28"/>
                <w:lang w:val="ru-RU"/>
              </w:rPr>
            </w:pPr>
            <w:r w:rsidRPr="003F1F20">
              <w:rPr>
                <w:b/>
                <w:i/>
                <w:color w:val="000080"/>
                <w:sz w:val="28"/>
                <w:szCs w:val="28"/>
                <w:lang w:val="ru-RU"/>
              </w:rPr>
              <w:t xml:space="preserve">РАЗДЕЛ </w:t>
            </w:r>
            <w:r w:rsidRPr="003F1F20">
              <w:rPr>
                <w:b/>
                <w:i/>
                <w:color w:val="000080"/>
                <w:sz w:val="28"/>
                <w:szCs w:val="28"/>
              </w:rPr>
              <w:t>IX</w:t>
            </w:r>
            <w:r w:rsidRPr="003F1F20">
              <w:rPr>
                <w:b/>
                <w:i/>
                <w:color w:val="000080"/>
                <w:sz w:val="28"/>
                <w:szCs w:val="28"/>
                <w:lang w:val="ru-RU"/>
              </w:rPr>
              <w:t>. Застрашен плод и оперативно акушерство</w:t>
            </w: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  <w:i/>
                <w:color w:val="000080"/>
                <w:sz w:val="28"/>
                <w:szCs w:val="28"/>
              </w:rPr>
            </w:pPr>
            <w:r w:rsidRPr="003F1F20">
              <w:rPr>
                <w:b/>
                <w:i/>
                <w:color w:val="000080"/>
                <w:sz w:val="28"/>
                <w:szCs w:val="28"/>
              </w:rPr>
              <w:t>30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  <w:i/>
                <w:color w:val="000080"/>
                <w:sz w:val="28"/>
                <w:szCs w:val="28"/>
              </w:rPr>
            </w:pPr>
            <w:r w:rsidRPr="003F1F20">
              <w:rPr>
                <w:b/>
                <w:i/>
                <w:color w:val="000080"/>
                <w:sz w:val="28"/>
                <w:szCs w:val="28"/>
              </w:rPr>
              <w:t>30</w:t>
            </w:r>
          </w:p>
        </w:tc>
      </w:tr>
      <w:tr w:rsidR="00EA4B97" w:rsidRPr="00C26526" w:rsidTr="003F1F20">
        <w:tc>
          <w:tcPr>
            <w:tcW w:w="6120" w:type="dxa"/>
          </w:tcPr>
          <w:p w:rsidR="00EA4B97" w:rsidRPr="003F1F20" w:rsidRDefault="00EA4B97" w:rsidP="007F29AD">
            <w:pPr>
              <w:rPr>
                <w:b/>
                <w:lang w:val="ru-RU"/>
              </w:rPr>
            </w:pPr>
            <w:r w:rsidRPr="003F1F20">
              <w:rPr>
                <w:b/>
                <w:lang w:val="ru-RU"/>
              </w:rPr>
              <w:t>9.1. Понятие за застрашен плод. Общи фактори, водещи до застрашеност на плода.</w:t>
            </w: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</w:tr>
      <w:tr w:rsidR="00EA4B97" w:rsidRPr="00C26526" w:rsidTr="003F1F20">
        <w:tc>
          <w:tcPr>
            <w:tcW w:w="6120" w:type="dxa"/>
          </w:tcPr>
          <w:p w:rsidR="00EA4B97" w:rsidRPr="003F1F20" w:rsidRDefault="00EA4B97" w:rsidP="007F29AD">
            <w:pPr>
              <w:rPr>
                <w:b/>
                <w:lang w:val="ru-RU"/>
              </w:rPr>
            </w:pPr>
            <w:r w:rsidRPr="003F1F20">
              <w:rPr>
                <w:b/>
                <w:lang w:val="ru-RU"/>
              </w:rPr>
              <w:t>9.2. Специфични фактори водещи до застрашеност на плода – генетични, професионални, лекарствени средства, заболявания, намиращи се в непряка връзка с бременността.</w:t>
            </w: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</w:tr>
      <w:tr w:rsidR="00EA4B97" w:rsidRPr="00C26526" w:rsidTr="003F1F20">
        <w:tc>
          <w:tcPr>
            <w:tcW w:w="6120" w:type="dxa"/>
          </w:tcPr>
          <w:p w:rsidR="00EA4B97" w:rsidRPr="003F1F20" w:rsidRDefault="00EA4B97" w:rsidP="007F29AD">
            <w:pPr>
              <w:rPr>
                <w:b/>
                <w:sz w:val="28"/>
                <w:szCs w:val="28"/>
              </w:rPr>
            </w:pPr>
            <w:r w:rsidRPr="003F1F20">
              <w:rPr>
                <w:b/>
                <w:sz w:val="28"/>
                <w:szCs w:val="28"/>
                <w:lang w:val="ru-RU"/>
              </w:rPr>
              <w:t xml:space="preserve">9.3. </w:t>
            </w:r>
            <w:r w:rsidRPr="003F1F20">
              <w:rPr>
                <w:b/>
                <w:lang w:val="ru-RU"/>
              </w:rPr>
              <w:t xml:space="preserve">Плацентарна инсуфициенция. Понятие. Етиология. Диагноза. </w:t>
            </w:r>
            <w:r w:rsidRPr="003F1F20">
              <w:rPr>
                <w:b/>
              </w:rPr>
              <w:t>Влияние върху плода</w:t>
            </w:r>
            <w:r w:rsidRPr="003F1F20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sz w:val="28"/>
                <w:szCs w:val="28"/>
              </w:rPr>
            </w:pPr>
            <w:r w:rsidRPr="003F1F20">
              <w:rPr>
                <w:sz w:val="28"/>
                <w:szCs w:val="28"/>
              </w:rPr>
              <w:t>2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</w:tr>
      <w:tr w:rsidR="00EA4B97" w:rsidRPr="00C26526" w:rsidTr="003F1F20">
        <w:tc>
          <w:tcPr>
            <w:tcW w:w="6120" w:type="dxa"/>
          </w:tcPr>
          <w:p w:rsidR="00EA4B97" w:rsidRPr="003F1F20" w:rsidRDefault="00EA4B97" w:rsidP="007F29AD">
            <w:pPr>
              <w:rPr>
                <w:b/>
                <w:lang w:val="ru-RU"/>
              </w:rPr>
            </w:pPr>
            <w:r w:rsidRPr="003F1F20">
              <w:rPr>
                <w:b/>
                <w:lang w:val="ru-RU"/>
              </w:rPr>
              <w:t>9.4. Директни методи за диагноза на застрашен плод.</w:t>
            </w: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</w:tr>
      <w:tr w:rsidR="00EA4B97" w:rsidRPr="00C26526" w:rsidTr="003F1F20">
        <w:tc>
          <w:tcPr>
            <w:tcW w:w="6120" w:type="dxa"/>
          </w:tcPr>
          <w:p w:rsidR="00EA4B97" w:rsidRPr="003F1F20" w:rsidRDefault="00EA4B97" w:rsidP="007F29AD">
            <w:pPr>
              <w:rPr>
                <w:b/>
                <w:lang w:val="ru-RU"/>
              </w:rPr>
            </w:pPr>
            <w:r w:rsidRPr="003F1F20">
              <w:rPr>
                <w:b/>
                <w:lang w:val="ru-RU"/>
              </w:rPr>
              <w:t>9.5. Индиректни методи за диагноза на застрашен плод.</w:t>
            </w: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</w:tr>
      <w:tr w:rsidR="00EA4B97" w:rsidRPr="00C26526" w:rsidTr="003F1F20">
        <w:tc>
          <w:tcPr>
            <w:tcW w:w="6120" w:type="dxa"/>
          </w:tcPr>
          <w:p w:rsidR="00EA4B97" w:rsidRPr="003F1F20" w:rsidRDefault="00EA4B97" w:rsidP="007F29AD">
            <w:pPr>
              <w:rPr>
                <w:b/>
              </w:rPr>
            </w:pPr>
            <w:r w:rsidRPr="003F1F20">
              <w:rPr>
                <w:b/>
                <w:lang w:val="ru-RU"/>
              </w:rPr>
              <w:t xml:space="preserve">9.6. Родов травматизъм на плода и новороденото. </w:t>
            </w:r>
            <w:r w:rsidRPr="003F1F20">
              <w:rPr>
                <w:b/>
              </w:rPr>
              <w:t>Понятие, етиология, клиника, поведение.</w:t>
            </w: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</w:tr>
      <w:tr w:rsidR="00EA4B97" w:rsidRPr="00C26526" w:rsidTr="003F1F20">
        <w:tc>
          <w:tcPr>
            <w:tcW w:w="6120" w:type="dxa"/>
          </w:tcPr>
          <w:p w:rsidR="00EA4B97" w:rsidRPr="003F1F20" w:rsidRDefault="00EA4B97" w:rsidP="007F29AD">
            <w:pPr>
              <w:rPr>
                <w:b/>
                <w:lang w:val="ru-RU"/>
              </w:rPr>
            </w:pPr>
            <w:r w:rsidRPr="003F1F20">
              <w:rPr>
                <w:b/>
                <w:lang w:val="ru-RU"/>
              </w:rPr>
              <w:t>9.7. Съвременни методи за изследване в АГ-практиката – УЗД, доплерова диагностика, ЯМР.</w:t>
            </w: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1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1</w:t>
            </w:r>
          </w:p>
        </w:tc>
      </w:tr>
      <w:tr w:rsidR="00EA4B97" w:rsidRPr="00C26526" w:rsidTr="003F1F20">
        <w:tc>
          <w:tcPr>
            <w:tcW w:w="6120" w:type="dxa"/>
          </w:tcPr>
          <w:p w:rsidR="00EA4B97" w:rsidRPr="003F1F20" w:rsidRDefault="00EA4B97" w:rsidP="007F29AD">
            <w:pPr>
              <w:rPr>
                <w:b/>
                <w:lang w:val="ru-RU"/>
              </w:rPr>
            </w:pPr>
            <w:r w:rsidRPr="003F1F20">
              <w:rPr>
                <w:b/>
                <w:lang w:val="ru-RU"/>
              </w:rPr>
              <w:t>9.8. Общи сведения за акушерските за акушерските операции. Показания и противопоказания. Подготовка на пациентката.</w:t>
            </w: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1</w:t>
            </w:r>
          </w:p>
        </w:tc>
      </w:tr>
      <w:tr w:rsidR="00EA4B97" w:rsidRPr="00C26526" w:rsidTr="003F1F20">
        <w:tc>
          <w:tcPr>
            <w:tcW w:w="6120" w:type="dxa"/>
          </w:tcPr>
          <w:p w:rsidR="00EA4B97" w:rsidRPr="003F1F20" w:rsidRDefault="00EA4B97" w:rsidP="007F29AD">
            <w:pPr>
              <w:rPr>
                <w:b/>
              </w:rPr>
            </w:pPr>
            <w:r w:rsidRPr="003F1F20">
              <w:rPr>
                <w:b/>
                <w:lang w:val="ru-RU"/>
              </w:rPr>
              <w:t xml:space="preserve">9.9. Индикации и техника за родоразрешаващите  операции на мекия родов канал. </w:t>
            </w:r>
            <w:r w:rsidRPr="003F1F20">
              <w:rPr>
                <w:b/>
              </w:rPr>
              <w:t>Показания, условия.</w:t>
            </w: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</w:tr>
      <w:tr w:rsidR="00EA4B97" w:rsidRPr="00C26526" w:rsidTr="003F1F20">
        <w:tc>
          <w:tcPr>
            <w:tcW w:w="6120" w:type="dxa"/>
          </w:tcPr>
          <w:p w:rsidR="00EA4B97" w:rsidRPr="003F1F20" w:rsidRDefault="00EA4B97" w:rsidP="007F29AD">
            <w:pPr>
              <w:rPr>
                <w:b/>
                <w:lang w:val="ru-RU"/>
              </w:rPr>
            </w:pPr>
            <w:r w:rsidRPr="003F1F20">
              <w:rPr>
                <w:b/>
                <w:lang w:val="ru-RU"/>
              </w:rPr>
              <w:t>9.10. Епизиотомия и епизиорафия – условия, техника, усложнения.</w:t>
            </w: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1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</w:tr>
      <w:tr w:rsidR="00EA4B97" w:rsidRPr="00C26526" w:rsidTr="003F1F20">
        <w:tc>
          <w:tcPr>
            <w:tcW w:w="6120" w:type="dxa"/>
          </w:tcPr>
          <w:p w:rsidR="00EA4B97" w:rsidRPr="002337A9" w:rsidRDefault="00EA4B97" w:rsidP="007F29AD">
            <w:r w:rsidRPr="003F1F20">
              <w:rPr>
                <w:b/>
              </w:rPr>
              <w:t>9.11. Форцепс.</w:t>
            </w:r>
            <w:r>
              <w:t xml:space="preserve"> </w:t>
            </w:r>
            <w:r w:rsidRPr="003F1F20">
              <w:rPr>
                <w:b/>
              </w:rPr>
              <w:t>Показания, условия, техника.</w:t>
            </w: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</w:tr>
      <w:tr w:rsidR="00EA4B97" w:rsidRPr="00C26526" w:rsidTr="003F1F20">
        <w:tc>
          <w:tcPr>
            <w:tcW w:w="6120" w:type="dxa"/>
          </w:tcPr>
          <w:p w:rsidR="00EA4B97" w:rsidRPr="003F1F20" w:rsidRDefault="00EA4B97" w:rsidP="007F29AD">
            <w:pPr>
              <w:rPr>
                <w:b/>
                <w:lang w:val="ru-RU"/>
              </w:rPr>
            </w:pPr>
            <w:r w:rsidRPr="003F1F20">
              <w:rPr>
                <w:b/>
                <w:lang w:val="ru-RU"/>
              </w:rPr>
              <w:t>9.12. Секцио цезарея. Видове, показания, условия. Грижи за жени с оперативно родоразрешение.</w:t>
            </w: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</w:tr>
      <w:tr w:rsidR="00EA4B97" w:rsidRPr="00C26526" w:rsidTr="003F1F20">
        <w:tc>
          <w:tcPr>
            <w:tcW w:w="6120" w:type="dxa"/>
          </w:tcPr>
          <w:p w:rsidR="00EA4B97" w:rsidRPr="003F1F20" w:rsidRDefault="00EA4B97" w:rsidP="007F29AD">
            <w:pPr>
              <w:rPr>
                <w:b/>
              </w:rPr>
            </w:pPr>
            <w:r w:rsidRPr="003F1F20">
              <w:rPr>
                <w:b/>
                <w:lang w:val="ru-RU"/>
              </w:rPr>
              <w:t xml:space="preserve">9.13. Изкуствено разкъсване на околоплодния мехур. </w:t>
            </w:r>
            <w:r w:rsidRPr="003F1F20">
              <w:rPr>
                <w:b/>
              </w:rPr>
              <w:t>Показания и противопоказания. Усложнения.</w:t>
            </w: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1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1</w:t>
            </w:r>
          </w:p>
        </w:tc>
      </w:tr>
      <w:tr w:rsidR="00EA4B97" w:rsidRPr="00C26526" w:rsidTr="003F1F20">
        <w:tc>
          <w:tcPr>
            <w:tcW w:w="6120" w:type="dxa"/>
          </w:tcPr>
          <w:p w:rsidR="00EA4B97" w:rsidRPr="003F1F20" w:rsidRDefault="00EA4B97" w:rsidP="007F29AD">
            <w:pPr>
              <w:rPr>
                <w:b/>
                <w:lang w:val="ru-RU"/>
              </w:rPr>
            </w:pPr>
            <w:r w:rsidRPr="003F1F20">
              <w:rPr>
                <w:b/>
                <w:lang w:val="ru-RU"/>
              </w:rPr>
              <w:t>9.14. Верзио. Видове. Показания и противопоказания.</w:t>
            </w: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1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1</w:t>
            </w:r>
          </w:p>
        </w:tc>
      </w:tr>
      <w:tr w:rsidR="00EA4B97" w:rsidRPr="00C26526" w:rsidTr="003F1F20">
        <w:tc>
          <w:tcPr>
            <w:tcW w:w="6120" w:type="dxa"/>
          </w:tcPr>
          <w:p w:rsidR="00EA4B97" w:rsidRPr="003F1F20" w:rsidRDefault="00EA4B97" w:rsidP="007F29AD">
            <w:pPr>
              <w:rPr>
                <w:b/>
                <w:lang w:val="ru-RU"/>
              </w:rPr>
            </w:pPr>
            <w:r w:rsidRPr="003F1F20">
              <w:rPr>
                <w:b/>
                <w:lang w:val="ru-RU"/>
              </w:rPr>
              <w:t>9.15. Мануална помощ при седалищно раждане.</w:t>
            </w: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</w:tr>
      <w:tr w:rsidR="00EA4B97" w:rsidRPr="00C26526" w:rsidTr="003F1F20">
        <w:tc>
          <w:tcPr>
            <w:tcW w:w="6120" w:type="dxa"/>
          </w:tcPr>
          <w:p w:rsidR="00EA4B97" w:rsidRPr="003F1F20" w:rsidRDefault="00EA4B97" w:rsidP="007F29AD">
            <w:pPr>
              <w:rPr>
                <w:b/>
                <w:lang w:val="ru-RU"/>
              </w:rPr>
            </w:pPr>
            <w:r w:rsidRPr="003F1F20">
              <w:rPr>
                <w:b/>
                <w:lang w:val="ru-RU"/>
              </w:rPr>
              <w:t>9.16. Плодораздробяващи операции – видове. Показания. Инструментариум.</w:t>
            </w: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</w:tr>
      <w:tr w:rsidR="00EA4B97" w:rsidRPr="00C26526" w:rsidTr="003F1F20">
        <w:tc>
          <w:tcPr>
            <w:tcW w:w="6120" w:type="dxa"/>
          </w:tcPr>
          <w:p w:rsidR="00EA4B97" w:rsidRPr="003F1F20" w:rsidRDefault="00EA4B97" w:rsidP="007F29AD">
            <w:pPr>
              <w:rPr>
                <w:b/>
              </w:rPr>
            </w:pPr>
            <w:r w:rsidRPr="003F1F20">
              <w:rPr>
                <w:b/>
                <w:lang w:val="ru-RU"/>
              </w:rPr>
              <w:t xml:space="preserve">9.17. Мануална екстракция на плацента и ревизия на матката. </w:t>
            </w:r>
            <w:r w:rsidRPr="003F1F20">
              <w:rPr>
                <w:b/>
              </w:rPr>
              <w:t xml:space="preserve">Показания. Техника. </w:t>
            </w:r>
          </w:p>
        </w:tc>
        <w:tc>
          <w:tcPr>
            <w:tcW w:w="1440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  <w:tc>
          <w:tcPr>
            <w:tcW w:w="1724" w:type="dxa"/>
          </w:tcPr>
          <w:p w:rsidR="00EA4B97" w:rsidRPr="003F1F20" w:rsidRDefault="00EA4B97" w:rsidP="003F1F20">
            <w:pPr>
              <w:jc w:val="center"/>
              <w:rPr>
                <w:b/>
              </w:rPr>
            </w:pPr>
            <w:r w:rsidRPr="003F1F20">
              <w:rPr>
                <w:b/>
              </w:rPr>
              <w:t>2</w:t>
            </w:r>
          </w:p>
        </w:tc>
      </w:tr>
    </w:tbl>
    <w:p w:rsidR="00EA4B97" w:rsidRPr="00727075" w:rsidRDefault="00EA4B97" w:rsidP="00F55CB3">
      <w:pPr>
        <w:rPr>
          <w:b/>
          <w:sz w:val="32"/>
          <w:szCs w:val="32"/>
          <w:lang w:val="bg-BG"/>
        </w:rPr>
      </w:pPr>
    </w:p>
    <w:p w:rsidR="00EA4B97" w:rsidRPr="00DC08FC" w:rsidRDefault="00EA4B97" w:rsidP="00F55CB3">
      <w:pPr>
        <w:numPr>
          <w:ilvl w:val="0"/>
          <w:numId w:val="14"/>
        </w:numPr>
        <w:rPr>
          <w:b/>
          <w:sz w:val="28"/>
          <w:szCs w:val="28"/>
        </w:rPr>
      </w:pPr>
      <w:r w:rsidRPr="00DC08FC">
        <w:rPr>
          <w:b/>
          <w:sz w:val="28"/>
          <w:szCs w:val="28"/>
        </w:rPr>
        <w:t xml:space="preserve">ЛИТЕРАРУРА  </w:t>
      </w:r>
    </w:p>
    <w:p w:rsidR="00EA4B97" w:rsidRPr="00727075" w:rsidRDefault="00EA4B97" w:rsidP="00F55CB3">
      <w:pPr>
        <w:numPr>
          <w:ilvl w:val="0"/>
          <w:numId w:val="16"/>
        </w:numPr>
        <w:rPr>
          <w:sz w:val="24"/>
          <w:szCs w:val="24"/>
          <w:lang w:val="ru-RU"/>
        </w:rPr>
      </w:pPr>
      <w:r w:rsidRPr="00727075">
        <w:rPr>
          <w:sz w:val="24"/>
          <w:szCs w:val="24"/>
          <w:lang w:val="ru-RU"/>
        </w:rPr>
        <w:t>Щъркалев И., Акушерство., Медицина и физкултура, 1990</w:t>
      </w:r>
    </w:p>
    <w:p w:rsidR="00EA4B97" w:rsidRPr="00727075" w:rsidRDefault="00EA4B97" w:rsidP="00F55CB3">
      <w:pPr>
        <w:numPr>
          <w:ilvl w:val="0"/>
          <w:numId w:val="16"/>
        </w:numPr>
        <w:rPr>
          <w:sz w:val="24"/>
          <w:szCs w:val="24"/>
          <w:lang w:val="ru-RU"/>
        </w:rPr>
      </w:pPr>
      <w:r w:rsidRPr="00727075">
        <w:rPr>
          <w:sz w:val="24"/>
          <w:szCs w:val="24"/>
          <w:lang w:val="ru-RU"/>
        </w:rPr>
        <w:t>Ташков Д., Акушерство и гинекология, Медицина и физкултура, София</w:t>
      </w:r>
    </w:p>
    <w:p w:rsidR="00EA4B97" w:rsidRPr="00727075" w:rsidRDefault="00EA4B97" w:rsidP="00F55CB3">
      <w:pPr>
        <w:numPr>
          <w:ilvl w:val="0"/>
          <w:numId w:val="16"/>
        </w:numPr>
        <w:rPr>
          <w:sz w:val="24"/>
          <w:szCs w:val="24"/>
          <w:lang w:val="ru-RU"/>
        </w:rPr>
      </w:pPr>
      <w:r w:rsidRPr="00727075">
        <w:rPr>
          <w:sz w:val="24"/>
          <w:szCs w:val="24"/>
          <w:lang w:val="ru-RU"/>
        </w:rPr>
        <w:t>Йорданов Г., Ръководство за практически упражнения по акушерство и гинекология,Медицина и физкултура, София, 1991</w:t>
      </w:r>
    </w:p>
    <w:p w:rsidR="00EA4B97" w:rsidRPr="00727075" w:rsidRDefault="00EA4B97" w:rsidP="00F55CB3">
      <w:pPr>
        <w:numPr>
          <w:ilvl w:val="0"/>
          <w:numId w:val="16"/>
        </w:numPr>
        <w:rPr>
          <w:sz w:val="24"/>
          <w:szCs w:val="24"/>
        </w:rPr>
      </w:pPr>
      <w:r w:rsidRPr="00727075">
        <w:rPr>
          <w:sz w:val="24"/>
          <w:szCs w:val="24"/>
          <w:lang w:val="ru-RU"/>
        </w:rPr>
        <w:t>Кацулов А.,</w:t>
      </w:r>
      <w:r w:rsidRPr="00727075">
        <w:rPr>
          <w:b/>
          <w:sz w:val="24"/>
          <w:szCs w:val="24"/>
          <w:lang w:val="ru-RU"/>
        </w:rPr>
        <w:t xml:space="preserve"> </w:t>
      </w:r>
      <w:r w:rsidRPr="00727075">
        <w:rPr>
          <w:sz w:val="24"/>
          <w:szCs w:val="24"/>
          <w:lang w:val="ru-RU"/>
        </w:rPr>
        <w:t xml:space="preserve">Бременност с висок риск, изд. </w:t>
      </w:r>
      <w:r w:rsidRPr="00727075">
        <w:rPr>
          <w:sz w:val="24"/>
          <w:szCs w:val="24"/>
        </w:rPr>
        <w:t>Медицина и физкултура, София, 1989</w:t>
      </w:r>
    </w:p>
    <w:p w:rsidR="00EA4B97" w:rsidRPr="00727075" w:rsidRDefault="00EA4B97" w:rsidP="00F55CB3">
      <w:pPr>
        <w:numPr>
          <w:ilvl w:val="0"/>
          <w:numId w:val="16"/>
        </w:numPr>
        <w:rPr>
          <w:sz w:val="24"/>
          <w:szCs w:val="24"/>
          <w:lang w:val="ru-RU"/>
        </w:rPr>
      </w:pPr>
      <w:r w:rsidRPr="00727075">
        <w:rPr>
          <w:sz w:val="24"/>
          <w:szCs w:val="24"/>
          <w:lang w:val="ru-RU"/>
        </w:rPr>
        <w:t>Кацулов А., Патологичен пуерпериум, Медицина и физкултура, София, 1984</w:t>
      </w:r>
    </w:p>
    <w:p w:rsidR="00EA4B97" w:rsidRPr="00727075" w:rsidRDefault="00EA4B97" w:rsidP="00F55CB3">
      <w:pPr>
        <w:rPr>
          <w:sz w:val="24"/>
          <w:szCs w:val="24"/>
        </w:rPr>
      </w:pPr>
      <w:r w:rsidRPr="00727075">
        <w:rPr>
          <w:sz w:val="24"/>
          <w:szCs w:val="24"/>
          <w:lang w:val="ru-RU"/>
        </w:rPr>
        <w:t xml:space="preserve">6. Кацулов А., Раждане с висок риск., изд. </w:t>
      </w:r>
      <w:r w:rsidRPr="00727075">
        <w:rPr>
          <w:sz w:val="24"/>
          <w:szCs w:val="24"/>
        </w:rPr>
        <w:t>Медицина и физкултура, София, 1989</w:t>
      </w:r>
    </w:p>
    <w:p w:rsidR="00EA4B97" w:rsidRPr="00727075" w:rsidRDefault="00EA4B97" w:rsidP="00F55CB3">
      <w:pPr>
        <w:rPr>
          <w:sz w:val="24"/>
          <w:szCs w:val="24"/>
        </w:rPr>
      </w:pPr>
      <w:r w:rsidRPr="00727075">
        <w:rPr>
          <w:sz w:val="24"/>
          <w:szCs w:val="24"/>
        </w:rPr>
        <w:t xml:space="preserve">7. Bennett V.R., Brown, Textbook for Midwives, Churchill Livingstone, </w:t>
      </w:r>
      <w:smartTag w:uri="urn:schemas-microsoft-com:office:smarttags" w:element="place">
        <w:smartTag w:uri="urn:schemas-microsoft-com:office:smarttags" w:element="City">
          <w:r w:rsidRPr="00727075">
            <w:rPr>
              <w:sz w:val="24"/>
              <w:szCs w:val="24"/>
            </w:rPr>
            <w:t>London</w:t>
          </w:r>
        </w:smartTag>
      </w:smartTag>
      <w:r w:rsidRPr="00727075">
        <w:rPr>
          <w:sz w:val="24"/>
          <w:szCs w:val="24"/>
        </w:rPr>
        <w:t>, 1999</w:t>
      </w:r>
    </w:p>
    <w:p w:rsidR="00EA4B97" w:rsidRPr="00727075" w:rsidRDefault="00EA4B97" w:rsidP="00F55CB3">
      <w:pPr>
        <w:rPr>
          <w:sz w:val="24"/>
          <w:szCs w:val="24"/>
        </w:rPr>
      </w:pPr>
    </w:p>
    <w:p w:rsidR="00EA4B97" w:rsidRDefault="00EA4B97" w:rsidP="00F55CB3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</w:t>
      </w:r>
    </w:p>
    <w:p w:rsidR="00EA4B97" w:rsidRDefault="00EA4B97" w:rsidP="00F55CB3">
      <w:pPr>
        <w:numPr>
          <w:ilvl w:val="0"/>
          <w:numId w:val="14"/>
        </w:numPr>
        <w:rPr>
          <w:b/>
          <w:sz w:val="28"/>
          <w:szCs w:val="28"/>
          <w:lang w:val="ru-RU"/>
        </w:rPr>
      </w:pPr>
      <w:r w:rsidRPr="00F55CB3">
        <w:rPr>
          <w:b/>
          <w:sz w:val="28"/>
          <w:szCs w:val="28"/>
          <w:lang w:val="ru-RU"/>
        </w:rPr>
        <w:t xml:space="preserve">Изготвил </w:t>
      </w:r>
      <w:r>
        <w:rPr>
          <w:b/>
          <w:sz w:val="28"/>
          <w:szCs w:val="28"/>
          <w:lang w:val="ru-RU"/>
        </w:rPr>
        <w:t>програмата:  Проф. д-р Стефан Иванов, д.м.н.</w:t>
      </w:r>
      <w:r w:rsidRPr="00F55CB3">
        <w:rPr>
          <w:b/>
          <w:sz w:val="28"/>
          <w:szCs w:val="28"/>
          <w:lang w:val="ru-RU"/>
        </w:rPr>
        <w:t xml:space="preserve"> – </w:t>
      </w:r>
      <w:r>
        <w:rPr>
          <w:b/>
          <w:sz w:val="28"/>
          <w:szCs w:val="28"/>
          <w:lang w:val="ru-RU"/>
        </w:rPr>
        <w:t xml:space="preserve">Ръководител Катедра АГ - </w:t>
      </w:r>
      <w:r w:rsidRPr="00F55CB3">
        <w:rPr>
          <w:b/>
          <w:sz w:val="28"/>
          <w:szCs w:val="28"/>
          <w:lang w:val="ru-RU"/>
        </w:rPr>
        <w:t>МУ Варна</w:t>
      </w:r>
    </w:p>
    <w:p w:rsidR="00EA4B97" w:rsidRDefault="00EA4B97" w:rsidP="00727075">
      <w:pPr>
        <w:rPr>
          <w:b/>
          <w:sz w:val="28"/>
          <w:szCs w:val="28"/>
          <w:lang w:val="ru-RU"/>
        </w:rPr>
      </w:pPr>
    </w:p>
    <w:p w:rsidR="00EA4B97" w:rsidRDefault="00EA4B97" w:rsidP="00727075">
      <w:pPr>
        <w:rPr>
          <w:b/>
          <w:sz w:val="28"/>
          <w:szCs w:val="28"/>
          <w:lang w:val="ru-RU"/>
        </w:rPr>
      </w:pPr>
    </w:p>
    <w:p w:rsidR="00EA4B97" w:rsidRDefault="00EA4B97" w:rsidP="00727075">
      <w:pPr>
        <w:rPr>
          <w:b/>
          <w:sz w:val="28"/>
          <w:szCs w:val="28"/>
          <w:lang w:val="ru-RU"/>
        </w:rPr>
      </w:pPr>
    </w:p>
    <w:p w:rsidR="00EA4B97" w:rsidRDefault="00EA4B97" w:rsidP="00727075">
      <w:pPr>
        <w:rPr>
          <w:b/>
          <w:sz w:val="28"/>
          <w:szCs w:val="28"/>
          <w:lang w:val="ru-RU"/>
        </w:rPr>
      </w:pPr>
    </w:p>
    <w:p w:rsidR="00EA4B97" w:rsidRDefault="00EA4B97" w:rsidP="00727075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Учебната програма е утвърдена на КС№ 137 от 30.05.2013г.</w:t>
      </w:r>
    </w:p>
    <w:p w:rsidR="00EA4B97" w:rsidRDefault="00EA4B97" w:rsidP="00727075">
      <w:pPr>
        <w:rPr>
          <w:b/>
          <w:sz w:val="28"/>
          <w:szCs w:val="28"/>
          <w:lang w:val="ru-RU"/>
        </w:rPr>
      </w:pPr>
    </w:p>
    <w:p w:rsidR="00EA4B97" w:rsidRDefault="00EA4B97" w:rsidP="00727075">
      <w:pPr>
        <w:rPr>
          <w:b/>
          <w:sz w:val="28"/>
          <w:szCs w:val="28"/>
          <w:lang w:val="ru-RU"/>
        </w:rPr>
      </w:pPr>
    </w:p>
    <w:p w:rsidR="00EA4B97" w:rsidRDefault="00EA4B97" w:rsidP="00727075">
      <w:pPr>
        <w:rPr>
          <w:b/>
          <w:sz w:val="28"/>
          <w:szCs w:val="28"/>
          <w:lang w:val="ru-RU"/>
        </w:rPr>
      </w:pPr>
    </w:p>
    <w:p w:rsidR="00EA4B97" w:rsidRDefault="00EA4B97" w:rsidP="00727075">
      <w:pPr>
        <w:rPr>
          <w:b/>
          <w:sz w:val="28"/>
          <w:szCs w:val="28"/>
          <w:lang w:val="ru-RU"/>
        </w:rPr>
      </w:pPr>
    </w:p>
    <w:p w:rsidR="00EA4B97" w:rsidRDefault="00EA4B97" w:rsidP="00727075">
      <w:pPr>
        <w:ind w:left="2160" w:firstLine="720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        Изготвил :..............................</w:t>
      </w:r>
    </w:p>
    <w:p w:rsidR="00EA4B97" w:rsidRDefault="00EA4B97" w:rsidP="00727075">
      <w:pPr>
        <w:jc w:val="right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/Проф. д-р Ст. Иванов, д.м.н./</w:t>
      </w:r>
    </w:p>
    <w:p w:rsidR="00EA4B97" w:rsidRDefault="00EA4B97" w:rsidP="00727075">
      <w:pPr>
        <w:jc w:val="right"/>
        <w:rPr>
          <w:b/>
          <w:sz w:val="28"/>
          <w:szCs w:val="28"/>
          <w:lang w:val="ru-RU"/>
        </w:rPr>
      </w:pPr>
    </w:p>
    <w:p w:rsidR="00EA4B97" w:rsidRDefault="00EA4B97" w:rsidP="00727075">
      <w:pPr>
        <w:jc w:val="right"/>
        <w:rPr>
          <w:b/>
          <w:sz w:val="28"/>
          <w:szCs w:val="28"/>
          <w:lang w:val="ru-RU"/>
        </w:rPr>
      </w:pPr>
    </w:p>
    <w:p w:rsidR="00EA4B97" w:rsidRDefault="00EA4B97" w:rsidP="00727075">
      <w:pPr>
        <w:jc w:val="right"/>
        <w:rPr>
          <w:b/>
          <w:sz w:val="28"/>
          <w:szCs w:val="28"/>
          <w:lang w:val="ru-RU"/>
        </w:rPr>
      </w:pPr>
    </w:p>
    <w:p w:rsidR="00EA4B97" w:rsidRDefault="00EA4B97" w:rsidP="00727075">
      <w:pPr>
        <w:jc w:val="right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Ръководител Катедра АГ:...................</w:t>
      </w:r>
    </w:p>
    <w:p w:rsidR="00EA4B97" w:rsidRDefault="00EA4B97" w:rsidP="00727075">
      <w:pPr>
        <w:jc w:val="right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/Проф. д-р Ст. Иванов, д.м.н./</w:t>
      </w:r>
    </w:p>
    <w:p w:rsidR="00EA4B97" w:rsidRPr="00F55CB3" w:rsidRDefault="00EA4B97" w:rsidP="00727075">
      <w:pPr>
        <w:jc w:val="right"/>
        <w:rPr>
          <w:b/>
          <w:sz w:val="28"/>
          <w:szCs w:val="28"/>
          <w:lang w:val="ru-RU"/>
        </w:rPr>
      </w:pPr>
    </w:p>
    <w:p w:rsidR="00EA4B97" w:rsidRPr="00F55CB3" w:rsidRDefault="00EA4B97" w:rsidP="00F55CB3">
      <w:pPr>
        <w:rPr>
          <w:b/>
          <w:sz w:val="32"/>
          <w:szCs w:val="32"/>
          <w:lang w:val="ru-RU"/>
        </w:rPr>
      </w:pPr>
    </w:p>
    <w:p w:rsidR="00EA4B97" w:rsidRPr="00F55CB3" w:rsidRDefault="00EA4B97" w:rsidP="00832CE5">
      <w:pPr>
        <w:jc w:val="both"/>
        <w:rPr>
          <w:sz w:val="28"/>
          <w:szCs w:val="28"/>
          <w:lang w:val="ru-RU"/>
        </w:rPr>
      </w:pPr>
    </w:p>
    <w:sectPr w:rsidR="00EA4B97" w:rsidRPr="00F55CB3" w:rsidSect="00C37DF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567" w:right="851" w:bottom="567" w:left="1418" w:header="851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4B97" w:rsidRDefault="00EA4B97" w:rsidP="00E946B0">
      <w:r>
        <w:separator/>
      </w:r>
    </w:p>
  </w:endnote>
  <w:endnote w:type="continuationSeparator" w:id="0">
    <w:p w:rsidR="00EA4B97" w:rsidRDefault="00EA4B97" w:rsidP="00E946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4B97" w:rsidRDefault="00EA4B97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4B97" w:rsidRDefault="00EA4B97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4B97" w:rsidRDefault="00EA4B9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4B97" w:rsidRDefault="00EA4B97" w:rsidP="00E946B0">
      <w:r>
        <w:separator/>
      </w:r>
    </w:p>
  </w:footnote>
  <w:footnote w:type="continuationSeparator" w:id="0">
    <w:p w:rsidR="00EA4B97" w:rsidRDefault="00EA4B97" w:rsidP="00E946B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4B97" w:rsidRDefault="00EA4B97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4B97" w:rsidRDefault="00EA4B97" w:rsidP="004E67FC">
    <w:pPr>
      <w:pStyle w:val="Header"/>
      <w:tabs>
        <w:tab w:val="clear" w:pos="4703"/>
        <w:tab w:val="center" w:pos="4820"/>
      </w:tabs>
      <w:jc w:val="center"/>
    </w:pPr>
    <w:r>
      <w:rPr>
        <w:noProof/>
        <w:lang w:val="bg-BG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2" o:spid="_x0000_s2049" type="#_x0000_t75" style="position:absolute;left:0;text-align:left;margin-left:-44.8pt;margin-top:-36.7pt;width:544.75pt;height:77.5pt;z-index:251660288;visibility:visible;mso-position-horizontal-relative:margin;mso-position-vertical-relative:margin">
          <v:imagedata r:id="rId1" o:title="" grayscale="t" bilevel="t"/>
          <w10:wrap type="square" anchorx="margin" anchory="margin"/>
        </v:shape>
      </w:pict>
    </w:r>
  </w:p>
  <w:p w:rsidR="00EA4B97" w:rsidRDefault="00EA4B97" w:rsidP="004E67FC">
    <w:pPr>
      <w:pStyle w:val="Header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4B97" w:rsidRDefault="00EA4B9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B7CFA"/>
    <w:multiLevelType w:val="multilevel"/>
    <w:tmpl w:val="B34AB5BC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9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">
    <w:nsid w:val="078B01D2"/>
    <w:multiLevelType w:val="hybridMultilevel"/>
    <w:tmpl w:val="1FECF548"/>
    <w:lvl w:ilvl="0" w:tplc="2B5E125E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A476FFE"/>
    <w:multiLevelType w:val="hybridMultilevel"/>
    <w:tmpl w:val="A5A40998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19E50949"/>
    <w:multiLevelType w:val="hybridMultilevel"/>
    <w:tmpl w:val="14A6906E"/>
    <w:lvl w:ilvl="0" w:tplc="BBEE0B68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cs="Times New Roman"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32B21FFD"/>
    <w:multiLevelType w:val="multilevel"/>
    <w:tmpl w:val="CE10D6EA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9"/>
      <w:numFmt w:val="decimal"/>
      <w:isLgl/>
      <w:lvlText w:val="%1.%2."/>
      <w:lvlJc w:val="left"/>
      <w:pPr>
        <w:tabs>
          <w:tab w:val="num" w:pos="1680"/>
        </w:tabs>
        <w:ind w:left="168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">
    <w:nsid w:val="4AD108D7"/>
    <w:multiLevelType w:val="hybridMultilevel"/>
    <w:tmpl w:val="17DE25EC"/>
    <w:lvl w:ilvl="0" w:tplc="040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1031995"/>
    <w:multiLevelType w:val="hybridMultilevel"/>
    <w:tmpl w:val="5DC268AA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7897C3E"/>
    <w:multiLevelType w:val="hybridMultilevel"/>
    <w:tmpl w:val="8A289A76"/>
    <w:lvl w:ilvl="0" w:tplc="58762598">
      <w:start w:val="3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02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02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8">
    <w:nsid w:val="5B64427F"/>
    <w:multiLevelType w:val="hybridMultilevel"/>
    <w:tmpl w:val="7716E9B8"/>
    <w:lvl w:ilvl="0" w:tplc="0402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B74347D"/>
    <w:multiLevelType w:val="hybridMultilevel"/>
    <w:tmpl w:val="79B82E68"/>
    <w:lvl w:ilvl="0" w:tplc="040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275759C"/>
    <w:multiLevelType w:val="hybridMultilevel"/>
    <w:tmpl w:val="8392DF64"/>
    <w:lvl w:ilvl="0" w:tplc="040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685E341E"/>
    <w:multiLevelType w:val="hybridMultilevel"/>
    <w:tmpl w:val="E90860E0"/>
    <w:lvl w:ilvl="0" w:tplc="CD92E724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cs="Times New Roman"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  <w:rPr>
        <w:rFonts w:cs="Times New Roman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 w:tplc="0402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 w:tplc="0402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abstractNum w:abstractNumId="12">
    <w:nsid w:val="69E36C62"/>
    <w:multiLevelType w:val="hybridMultilevel"/>
    <w:tmpl w:val="EA44B11C"/>
    <w:lvl w:ilvl="0" w:tplc="F32A396C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cs="Times New Roman" w:hint="default"/>
        <w:b w:val="0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70F365CB"/>
    <w:multiLevelType w:val="hybridMultilevel"/>
    <w:tmpl w:val="D3C81EE2"/>
    <w:lvl w:ilvl="0" w:tplc="3DDEF9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73C63F4A"/>
    <w:multiLevelType w:val="hybridMultilevel"/>
    <w:tmpl w:val="073AADEE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77886AA4"/>
    <w:multiLevelType w:val="hybridMultilevel"/>
    <w:tmpl w:val="23BAEC10"/>
    <w:lvl w:ilvl="0" w:tplc="040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79DF37B0"/>
    <w:multiLevelType w:val="hybridMultilevel"/>
    <w:tmpl w:val="C3648CCC"/>
    <w:lvl w:ilvl="0" w:tplc="EFAC50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13"/>
  </w:num>
  <w:num w:numId="5">
    <w:abstractNumId w:val="12"/>
  </w:num>
  <w:num w:numId="6">
    <w:abstractNumId w:val="16"/>
  </w:num>
  <w:num w:numId="7">
    <w:abstractNumId w:val="10"/>
  </w:num>
  <w:num w:numId="8">
    <w:abstractNumId w:val="5"/>
  </w:num>
  <w:num w:numId="9">
    <w:abstractNumId w:val="9"/>
  </w:num>
  <w:num w:numId="10">
    <w:abstractNumId w:val="1"/>
  </w:num>
  <w:num w:numId="11">
    <w:abstractNumId w:val="15"/>
  </w:num>
  <w:num w:numId="12">
    <w:abstractNumId w:val="8"/>
  </w:num>
  <w:num w:numId="13">
    <w:abstractNumId w:val="14"/>
  </w:num>
  <w:num w:numId="14">
    <w:abstractNumId w:val="4"/>
  </w:num>
  <w:num w:numId="15">
    <w:abstractNumId w:val="6"/>
  </w:num>
  <w:num w:numId="16">
    <w:abstractNumId w:val="11"/>
  </w:num>
  <w:num w:numId="1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946B0"/>
    <w:rsid w:val="00012B29"/>
    <w:rsid w:val="000177CA"/>
    <w:rsid w:val="000203DC"/>
    <w:rsid w:val="00020904"/>
    <w:rsid w:val="00046907"/>
    <w:rsid w:val="000605CD"/>
    <w:rsid w:val="00077F84"/>
    <w:rsid w:val="00094F3B"/>
    <w:rsid w:val="000956C6"/>
    <w:rsid w:val="000A0199"/>
    <w:rsid w:val="000A5AA6"/>
    <w:rsid w:val="000D3849"/>
    <w:rsid w:val="000E5F54"/>
    <w:rsid w:val="000E6260"/>
    <w:rsid w:val="0010697B"/>
    <w:rsid w:val="00130B7A"/>
    <w:rsid w:val="00153946"/>
    <w:rsid w:val="00164346"/>
    <w:rsid w:val="00196377"/>
    <w:rsid w:val="001A4D6B"/>
    <w:rsid w:val="001B0785"/>
    <w:rsid w:val="001B2873"/>
    <w:rsid w:val="001C299A"/>
    <w:rsid w:val="001E63D8"/>
    <w:rsid w:val="002203B1"/>
    <w:rsid w:val="00221FF5"/>
    <w:rsid w:val="002226ED"/>
    <w:rsid w:val="002337A9"/>
    <w:rsid w:val="00250F7C"/>
    <w:rsid w:val="00255AED"/>
    <w:rsid w:val="00263DE0"/>
    <w:rsid w:val="00281C60"/>
    <w:rsid w:val="002878F6"/>
    <w:rsid w:val="002A002E"/>
    <w:rsid w:val="002A02BB"/>
    <w:rsid w:val="002A58B6"/>
    <w:rsid w:val="002A60F7"/>
    <w:rsid w:val="002E2E84"/>
    <w:rsid w:val="002F34DD"/>
    <w:rsid w:val="002F648C"/>
    <w:rsid w:val="0030771C"/>
    <w:rsid w:val="0031620E"/>
    <w:rsid w:val="00316D0D"/>
    <w:rsid w:val="003213E1"/>
    <w:rsid w:val="003333B6"/>
    <w:rsid w:val="003623C6"/>
    <w:rsid w:val="003757B4"/>
    <w:rsid w:val="00375D8D"/>
    <w:rsid w:val="00382757"/>
    <w:rsid w:val="00382EC6"/>
    <w:rsid w:val="00387F9B"/>
    <w:rsid w:val="003A0C16"/>
    <w:rsid w:val="003C3AB6"/>
    <w:rsid w:val="003E6621"/>
    <w:rsid w:val="003F1F20"/>
    <w:rsid w:val="00404294"/>
    <w:rsid w:val="00410AA0"/>
    <w:rsid w:val="00414630"/>
    <w:rsid w:val="00427A70"/>
    <w:rsid w:val="00433274"/>
    <w:rsid w:val="004409C8"/>
    <w:rsid w:val="00441AD4"/>
    <w:rsid w:val="00456564"/>
    <w:rsid w:val="00497879"/>
    <w:rsid w:val="004A105D"/>
    <w:rsid w:val="004C5ACE"/>
    <w:rsid w:val="004D4B0C"/>
    <w:rsid w:val="004E677F"/>
    <w:rsid w:val="004E67FC"/>
    <w:rsid w:val="00504D34"/>
    <w:rsid w:val="00516E62"/>
    <w:rsid w:val="00562C9B"/>
    <w:rsid w:val="0059321D"/>
    <w:rsid w:val="00593A26"/>
    <w:rsid w:val="00596436"/>
    <w:rsid w:val="005A0827"/>
    <w:rsid w:val="005A7CF4"/>
    <w:rsid w:val="005B115A"/>
    <w:rsid w:val="005B1F92"/>
    <w:rsid w:val="005B4EC7"/>
    <w:rsid w:val="005C3614"/>
    <w:rsid w:val="005C578B"/>
    <w:rsid w:val="005C66B5"/>
    <w:rsid w:val="005D78D2"/>
    <w:rsid w:val="005E0AD1"/>
    <w:rsid w:val="005F103F"/>
    <w:rsid w:val="00607662"/>
    <w:rsid w:val="00622B87"/>
    <w:rsid w:val="006835DF"/>
    <w:rsid w:val="00684DA0"/>
    <w:rsid w:val="00685E18"/>
    <w:rsid w:val="006D08DF"/>
    <w:rsid w:val="006E668E"/>
    <w:rsid w:val="006F7A63"/>
    <w:rsid w:val="00714244"/>
    <w:rsid w:val="00721D7F"/>
    <w:rsid w:val="00727075"/>
    <w:rsid w:val="00744456"/>
    <w:rsid w:val="007658B3"/>
    <w:rsid w:val="00771877"/>
    <w:rsid w:val="00796929"/>
    <w:rsid w:val="007B66DF"/>
    <w:rsid w:val="007C0D90"/>
    <w:rsid w:val="007C41AA"/>
    <w:rsid w:val="007E6BD5"/>
    <w:rsid w:val="007F29AD"/>
    <w:rsid w:val="007F7BC2"/>
    <w:rsid w:val="00804F44"/>
    <w:rsid w:val="00816BBE"/>
    <w:rsid w:val="00826AD4"/>
    <w:rsid w:val="0083090A"/>
    <w:rsid w:val="00832CE5"/>
    <w:rsid w:val="0085067A"/>
    <w:rsid w:val="00871A89"/>
    <w:rsid w:val="0088331A"/>
    <w:rsid w:val="008953C5"/>
    <w:rsid w:val="008B661A"/>
    <w:rsid w:val="008E161A"/>
    <w:rsid w:val="008E6103"/>
    <w:rsid w:val="008F1EBA"/>
    <w:rsid w:val="0090536F"/>
    <w:rsid w:val="00912B2F"/>
    <w:rsid w:val="009256D8"/>
    <w:rsid w:val="0092771C"/>
    <w:rsid w:val="00930E7C"/>
    <w:rsid w:val="009350A2"/>
    <w:rsid w:val="0093681C"/>
    <w:rsid w:val="009573F3"/>
    <w:rsid w:val="0098493F"/>
    <w:rsid w:val="009A165A"/>
    <w:rsid w:val="009D1513"/>
    <w:rsid w:val="009F017A"/>
    <w:rsid w:val="009F38F3"/>
    <w:rsid w:val="00A05361"/>
    <w:rsid w:val="00A05C44"/>
    <w:rsid w:val="00A1499F"/>
    <w:rsid w:val="00A16923"/>
    <w:rsid w:val="00A36528"/>
    <w:rsid w:val="00A45000"/>
    <w:rsid w:val="00A718A5"/>
    <w:rsid w:val="00A76137"/>
    <w:rsid w:val="00A77D6B"/>
    <w:rsid w:val="00A8062E"/>
    <w:rsid w:val="00A93E58"/>
    <w:rsid w:val="00AC40AA"/>
    <w:rsid w:val="00AE112F"/>
    <w:rsid w:val="00AE1188"/>
    <w:rsid w:val="00AF557C"/>
    <w:rsid w:val="00AF66C3"/>
    <w:rsid w:val="00B0560E"/>
    <w:rsid w:val="00B301BD"/>
    <w:rsid w:val="00B34133"/>
    <w:rsid w:val="00B3787E"/>
    <w:rsid w:val="00B72FDB"/>
    <w:rsid w:val="00BC2D97"/>
    <w:rsid w:val="00BF29B6"/>
    <w:rsid w:val="00C13BA8"/>
    <w:rsid w:val="00C20A1C"/>
    <w:rsid w:val="00C26526"/>
    <w:rsid w:val="00C310F0"/>
    <w:rsid w:val="00C32AF3"/>
    <w:rsid w:val="00C37DF8"/>
    <w:rsid w:val="00C42235"/>
    <w:rsid w:val="00C51035"/>
    <w:rsid w:val="00C62266"/>
    <w:rsid w:val="00C7205F"/>
    <w:rsid w:val="00C7727F"/>
    <w:rsid w:val="00CC4365"/>
    <w:rsid w:val="00CC4A99"/>
    <w:rsid w:val="00CC634F"/>
    <w:rsid w:val="00CF4A3D"/>
    <w:rsid w:val="00CF54B3"/>
    <w:rsid w:val="00D13BB9"/>
    <w:rsid w:val="00D16081"/>
    <w:rsid w:val="00D81FFC"/>
    <w:rsid w:val="00DC08FC"/>
    <w:rsid w:val="00DC0F3A"/>
    <w:rsid w:val="00DC40D9"/>
    <w:rsid w:val="00DD4328"/>
    <w:rsid w:val="00E01509"/>
    <w:rsid w:val="00E04A27"/>
    <w:rsid w:val="00E06637"/>
    <w:rsid w:val="00E17FB7"/>
    <w:rsid w:val="00E40684"/>
    <w:rsid w:val="00E4703F"/>
    <w:rsid w:val="00E55FD3"/>
    <w:rsid w:val="00E63313"/>
    <w:rsid w:val="00E946B0"/>
    <w:rsid w:val="00EA4B97"/>
    <w:rsid w:val="00EB6FCA"/>
    <w:rsid w:val="00EC5D0B"/>
    <w:rsid w:val="00F00D05"/>
    <w:rsid w:val="00F16711"/>
    <w:rsid w:val="00F225BD"/>
    <w:rsid w:val="00F3793A"/>
    <w:rsid w:val="00F55CB3"/>
    <w:rsid w:val="00F71968"/>
    <w:rsid w:val="00F87583"/>
    <w:rsid w:val="00FA3206"/>
    <w:rsid w:val="00FD04C9"/>
    <w:rsid w:val="00FE3D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City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3E58"/>
    <w:rPr>
      <w:rFonts w:ascii="Times New Roman" w:eastAsia="Times New Roman" w:hAnsi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93E58"/>
    <w:pPr>
      <w:keepNext/>
      <w:jc w:val="center"/>
      <w:outlineLvl w:val="0"/>
    </w:pPr>
    <w:rPr>
      <w:b/>
      <w:sz w:val="28"/>
      <w:lang w:val="bg-BG"/>
    </w:rPr>
  </w:style>
  <w:style w:type="paragraph" w:styleId="Heading2">
    <w:name w:val="heading 2"/>
    <w:basedOn w:val="Normal"/>
    <w:next w:val="Normal"/>
    <w:link w:val="Heading2Char"/>
    <w:uiPriority w:val="99"/>
    <w:qFormat/>
    <w:rsid w:val="00A93E58"/>
    <w:pPr>
      <w:keepNext/>
      <w:jc w:val="both"/>
      <w:outlineLvl w:val="1"/>
    </w:pPr>
    <w:rPr>
      <w:b/>
      <w:sz w:val="36"/>
      <w:lang w:val="bg-BG"/>
    </w:rPr>
  </w:style>
  <w:style w:type="paragraph" w:styleId="Heading3">
    <w:name w:val="heading 3"/>
    <w:basedOn w:val="Normal"/>
    <w:next w:val="Normal"/>
    <w:link w:val="Heading3Char"/>
    <w:uiPriority w:val="99"/>
    <w:qFormat/>
    <w:rsid w:val="00A93E58"/>
    <w:pPr>
      <w:keepNext/>
      <w:jc w:val="both"/>
      <w:outlineLvl w:val="2"/>
    </w:pPr>
    <w:rPr>
      <w:sz w:val="28"/>
      <w:lang w:val="bg-BG"/>
    </w:rPr>
  </w:style>
  <w:style w:type="paragraph" w:styleId="Heading5">
    <w:name w:val="heading 5"/>
    <w:basedOn w:val="Normal"/>
    <w:next w:val="Normal"/>
    <w:link w:val="Heading5Char"/>
    <w:uiPriority w:val="99"/>
    <w:qFormat/>
    <w:rsid w:val="00A93E58"/>
    <w:pPr>
      <w:keepNext/>
      <w:outlineLvl w:val="4"/>
    </w:pPr>
    <w:rPr>
      <w:sz w:val="32"/>
      <w:lang w:val="bg-BG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A93E58"/>
    <w:rPr>
      <w:rFonts w:ascii="Times New Roman" w:hAnsi="Times New Roman" w:cs="Times New Roman"/>
      <w:b/>
      <w:sz w:val="20"/>
      <w:szCs w:val="20"/>
      <w:lang w:val="bg-BG" w:eastAsia="bg-BG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A93E58"/>
    <w:rPr>
      <w:rFonts w:ascii="Times New Roman" w:hAnsi="Times New Roman" w:cs="Times New Roman"/>
      <w:b/>
      <w:sz w:val="20"/>
      <w:szCs w:val="20"/>
      <w:lang w:val="bg-BG" w:eastAsia="bg-BG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A93E58"/>
    <w:rPr>
      <w:rFonts w:ascii="Times New Roman" w:hAnsi="Times New Roman" w:cs="Times New Roman"/>
      <w:sz w:val="20"/>
      <w:szCs w:val="20"/>
      <w:lang w:val="bg-BG" w:eastAsia="bg-BG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A93E58"/>
    <w:rPr>
      <w:rFonts w:ascii="Times New Roman" w:hAnsi="Times New Roman" w:cs="Times New Roman"/>
      <w:sz w:val="20"/>
      <w:szCs w:val="20"/>
      <w:lang w:val="bg-BG"/>
    </w:rPr>
  </w:style>
  <w:style w:type="paragraph" w:styleId="Header">
    <w:name w:val="header"/>
    <w:basedOn w:val="Normal"/>
    <w:link w:val="HeaderChar"/>
    <w:uiPriority w:val="99"/>
    <w:rsid w:val="00E946B0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E946B0"/>
    <w:rPr>
      <w:rFonts w:cs="Times New Roman"/>
    </w:rPr>
  </w:style>
  <w:style w:type="paragraph" w:styleId="Footer">
    <w:name w:val="footer"/>
    <w:basedOn w:val="Normal"/>
    <w:link w:val="FooterChar"/>
    <w:uiPriority w:val="99"/>
    <w:rsid w:val="00E946B0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E946B0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E946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946B0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rsid w:val="00A93E58"/>
    <w:pPr>
      <w:spacing w:line="360" w:lineRule="auto"/>
      <w:ind w:firstLine="720"/>
    </w:pPr>
    <w:rPr>
      <w:sz w:val="32"/>
      <w:lang w:val="bg-BG" w:eastAsia="en-US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A93E58"/>
    <w:rPr>
      <w:rFonts w:ascii="Times New Roman" w:hAnsi="Times New Roman" w:cs="Times New Roman"/>
      <w:sz w:val="20"/>
      <w:szCs w:val="20"/>
      <w:lang w:val="bg-BG"/>
    </w:rPr>
  </w:style>
  <w:style w:type="paragraph" w:styleId="Subtitle">
    <w:name w:val="Subtitle"/>
    <w:basedOn w:val="Normal"/>
    <w:link w:val="SubtitleChar"/>
    <w:uiPriority w:val="99"/>
    <w:qFormat/>
    <w:rsid w:val="00A93E58"/>
    <w:pPr>
      <w:jc w:val="center"/>
    </w:pPr>
    <w:rPr>
      <w:b/>
      <w:sz w:val="28"/>
      <w:lang w:val="bg-BG" w:eastAsia="en-US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A93E58"/>
    <w:rPr>
      <w:rFonts w:ascii="Times New Roman" w:hAnsi="Times New Roman" w:cs="Times New Roman"/>
      <w:b/>
      <w:sz w:val="20"/>
      <w:szCs w:val="20"/>
      <w:lang w:val="bg-BG"/>
    </w:rPr>
  </w:style>
  <w:style w:type="character" w:styleId="Hyperlink">
    <w:name w:val="Hyperlink"/>
    <w:basedOn w:val="DefaultParagraphFont"/>
    <w:uiPriority w:val="99"/>
    <w:rsid w:val="00FA3206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12B29"/>
    <w:pPr>
      <w:ind w:left="720"/>
      <w:contextualSpacing/>
    </w:pPr>
  </w:style>
  <w:style w:type="paragraph" w:styleId="NormalWeb">
    <w:name w:val="Normal (Web)"/>
    <w:basedOn w:val="Normal"/>
    <w:uiPriority w:val="99"/>
    <w:semiHidden/>
    <w:rsid w:val="002F34DD"/>
    <w:pPr>
      <w:spacing w:before="100" w:beforeAutospacing="1" w:after="100" w:afterAutospacing="1"/>
    </w:pPr>
    <w:rPr>
      <w:sz w:val="24"/>
      <w:szCs w:val="24"/>
      <w:lang w:val="bg-BG"/>
    </w:rPr>
  </w:style>
  <w:style w:type="table" w:styleId="TableGrid">
    <w:name w:val="Table Grid"/>
    <w:basedOn w:val="TableNormal"/>
    <w:uiPriority w:val="99"/>
    <w:locked/>
    <w:rsid w:val="000203DC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6062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6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062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06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062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062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062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062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25</TotalTime>
  <Pages>8</Pages>
  <Words>1852</Words>
  <Characters>10558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ФАКУЛТЕТ ПО ОБЩЕСТВЕНО ЗДРАВЕ</dc:title>
  <dc:subject/>
  <dc:creator>ROSI</dc:creator>
  <cp:keywords/>
  <dc:description/>
  <cp:lastModifiedBy>KASA</cp:lastModifiedBy>
  <cp:revision>4</cp:revision>
  <cp:lastPrinted>2013-04-05T12:30:00Z</cp:lastPrinted>
  <dcterms:created xsi:type="dcterms:W3CDTF">2013-05-16T12:47:00Z</dcterms:created>
  <dcterms:modified xsi:type="dcterms:W3CDTF">2013-05-30T07:04:00Z</dcterms:modified>
</cp:coreProperties>
</file>